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643B1" w14:textId="77777777" w:rsidR="002E6B74" w:rsidRPr="003B7252" w:rsidRDefault="00431C6E" w:rsidP="003B7252">
      <w:pPr>
        <w:kinsoku w:val="0"/>
        <w:rPr>
          <w:szCs w:val="21"/>
        </w:rPr>
      </w:pPr>
      <w:r w:rsidRPr="003B7252">
        <w:rPr>
          <w:noProof/>
          <w:szCs w:val="21"/>
          <w:lang w:bidi="ar-SA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D17FC5E" wp14:editId="0C397399">
                <wp:simplePos x="0" y="0"/>
                <wp:positionH relativeFrom="column">
                  <wp:posOffset>-120015</wp:posOffset>
                </wp:positionH>
                <wp:positionV relativeFrom="paragraph">
                  <wp:posOffset>-607695</wp:posOffset>
                </wp:positionV>
                <wp:extent cx="5606415" cy="609600"/>
                <wp:effectExtent l="0" t="0" r="0" b="0"/>
                <wp:wrapNone/>
                <wp:docPr id="42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41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57891" w14:textId="77777777" w:rsidR="008853C7" w:rsidRDefault="00AB0BAC" w:rsidP="00A56514">
                            <w:pPr>
                              <w:wordWrap w:val="0"/>
                              <w:spacing w:line="400" w:lineRule="exact"/>
                              <w:ind w:right="322"/>
                              <w:rPr>
                                <w:spacing w:val="-60"/>
                                <w:sz w:val="24"/>
                                <w:szCs w:val="24"/>
                              </w:rPr>
                            </w:pPr>
                            <w:r w:rsidRPr="00230A47">
                              <w:rPr>
                                <w:rFonts w:hint="eastAsia"/>
                                <w:spacing w:val="-60"/>
                                <w:sz w:val="24"/>
                                <w:szCs w:val="24"/>
                              </w:rPr>
                              <w:t>氏名</w:t>
                            </w:r>
                            <w:r w:rsidR="004F68E2" w:rsidRPr="00230A47">
                              <w:rPr>
                                <w:rFonts w:hint="eastAsia"/>
                                <w:spacing w:val="-60"/>
                                <w:sz w:val="24"/>
                                <w:szCs w:val="24"/>
                              </w:rPr>
                              <w:t>（</w:t>
                            </w:r>
                            <w:r w:rsidR="00337AAE">
                              <w:rPr>
                                <w:rFonts w:hint="eastAsia"/>
                                <w:spacing w:val="-60"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 w:rsidR="00A95C4F">
                              <w:rPr>
                                <w:rFonts w:hint="eastAsia"/>
                                <w:spacing w:val="-60"/>
                                <w:sz w:val="24"/>
                                <w:szCs w:val="24"/>
                              </w:rPr>
                              <w:t xml:space="preserve">　　　</w:t>
                            </w:r>
                            <w:r w:rsidRPr="00230A47">
                              <w:rPr>
                                <w:rFonts w:hint="eastAsia"/>
                                <w:spacing w:val="-60"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 w:rsidR="00337AAE">
                              <w:rPr>
                                <w:rFonts w:hint="eastAsia"/>
                                <w:spacing w:val="-60"/>
                                <w:sz w:val="24"/>
                                <w:szCs w:val="24"/>
                              </w:rPr>
                              <w:t xml:space="preserve">　）</w:t>
                            </w:r>
                            <w:r w:rsidR="00716FD3">
                              <w:rPr>
                                <w:rFonts w:hint="eastAsia"/>
                                <w:spacing w:val="-60"/>
                                <w:sz w:val="24"/>
                                <w:szCs w:val="24"/>
                              </w:rPr>
                              <w:t xml:space="preserve">　　</w:t>
                            </w:r>
                          </w:p>
                          <w:p w14:paraId="2ADF4219" w14:textId="77777777" w:rsidR="00A0730C" w:rsidRPr="00230A47" w:rsidRDefault="003B7252" w:rsidP="00A0730C">
                            <w:pPr>
                              <w:wordWrap w:val="0"/>
                              <w:spacing w:line="400" w:lineRule="exact"/>
                              <w:ind w:right="39"/>
                              <w:rPr>
                                <w:spacing w:val="-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pacing w:val="-60"/>
                                <w:sz w:val="24"/>
                                <w:szCs w:val="24"/>
                              </w:rPr>
                              <w:t>テーマ『</w:t>
                            </w:r>
                            <w:r w:rsidR="0067043F">
                              <w:rPr>
                                <w:rFonts w:hint="eastAsia"/>
                                <w:spacing w:val="-60"/>
                                <w:sz w:val="24"/>
                                <w:szCs w:val="24"/>
                              </w:rPr>
                              <w:t>研修</w:t>
                            </w:r>
                            <w:r>
                              <w:rPr>
                                <w:rFonts w:hint="eastAsia"/>
                                <w:spacing w:val="-60"/>
                                <w:sz w:val="24"/>
                                <w:szCs w:val="24"/>
                              </w:rPr>
                              <w:t>受講の動機について』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17FC5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9.45pt;margin-top:-47.85pt;width:441.45pt;height:48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" filled="f" stroked="f">
                <v:textbox>
                  <w:txbxContent>
                    <w:p w14:paraId="76B57891" w14:textId="77777777" w:rsidR="008853C7" w:rsidRDefault="00AB0BAC" w:rsidP="00A56514">
                      <w:pPr>
                        <w:wordWrap w:val="0"/>
                        <w:spacing w:line="400" w:lineRule="exact"/>
                        <w:ind w:right="322"/>
                        <w:rPr>
                          <w:spacing w:val="-60"/>
                          <w:sz w:val="24"/>
                          <w:szCs w:val="24"/>
                        </w:rPr>
                      </w:pPr>
                      <w:r w:rsidRPr="00230A47">
                        <w:rPr>
                          <w:rFonts w:hint="eastAsia"/>
                          <w:spacing w:val="-60"/>
                          <w:sz w:val="24"/>
                          <w:szCs w:val="24"/>
                        </w:rPr>
                        <w:t>氏名</w:t>
                      </w:r>
                      <w:r w:rsidR="004F68E2" w:rsidRPr="00230A47">
                        <w:rPr>
                          <w:rFonts w:hint="eastAsia"/>
                          <w:spacing w:val="-60"/>
                          <w:sz w:val="24"/>
                          <w:szCs w:val="24"/>
                        </w:rPr>
                        <w:t>（</w:t>
                      </w:r>
                      <w:r w:rsidR="00337AAE">
                        <w:rPr>
                          <w:rFonts w:hint="eastAsia"/>
                          <w:spacing w:val="-60"/>
                          <w:sz w:val="24"/>
                          <w:szCs w:val="24"/>
                        </w:rPr>
                        <w:t xml:space="preserve">　　</w:t>
                      </w:r>
                      <w:r w:rsidR="00A95C4F">
                        <w:rPr>
                          <w:rFonts w:hint="eastAsia"/>
                          <w:spacing w:val="-60"/>
                          <w:sz w:val="24"/>
                          <w:szCs w:val="24"/>
                        </w:rPr>
                        <w:t xml:space="preserve">　　　</w:t>
                      </w:r>
                      <w:r w:rsidRPr="00230A47">
                        <w:rPr>
                          <w:rFonts w:hint="eastAsia"/>
                          <w:spacing w:val="-60"/>
                          <w:sz w:val="24"/>
                          <w:szCs w:val="24"/>
                        </w:rPr>
                        <w:t xml:space="preserve">　　</w:t>
                      </w:r>
                      <w:r w:rsidR="00337AAE">
                        <w:rPr>
                          <w:rFonts w:hint="eastAsia"/>
                          <w:spacing w:val="-60"/>
                          <w:sz w:val="24"/>
                          <w:szCs w:val="24"/>
                        </w:rPr>
                        <w:t xml:space="preserve">　）</w:t>
                      </w:r>
                      <w:r w:rsidR="00716FD3">
                        <w:rPr>
                          <w:rFonts w:hint="eastAsia"/>
                          <w:spacing w:val="-60"/>
                          <w:sz w:val="24"/>
                          <w:szCs w:val="24"/>
                        </w:rPr>
                        <w:t xml:space="preserve">　　</w:t>
                      </w:r>
                    </w:p>
                    <w:p w14:paraId="2ADF4219" w14:textId="77777777" w:rsidR="00A0730C" w:rsidRPr="00230A47" w:rsidRDefault="003B7252" w:rsidP="00A0730C">
                      <w:pPr>
                        <w:wordWrap w:val="0"/>
                        <w:spacing w:line="400" w:lineRule="exact"/>
                        <w:ind w:right="39"/>
                        <w:rPr>
                          <w:spacing w:val="-60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pacing w:val="-60"/>
                          <w:sz w:val="24"/>
                          <w:szCs w:val="24"/>
                        </w:rPr>
                        <w:t>テーマ『</w:t>
                      </w:r>
                      <w:r w:rsidR="0067043F">
                        <w:rPr>
                          <w:rFonts w:hint="eastAsia"/>
                          <w:spacing w:val="-60"/>
                          <w:sz w:val="24"/>
                          <w:szCs w:val="24"/>
                        </w:rPr>
                        <w:t>研修</w:t>
                      </w:r>
                      <w:r>
                        <w:rPr>
                          <w:rFonts w:hint="eastAsia"/>
                          <w:spacing w:val="-60"/>
                          <w:sz w:val="24"/>
                          <w:szCs w:val="24"/>
                        </w:rPr>
                        <w:t>受講の動機について』</w:t>
                      </w:r>
                    </w:p>
                  </w:txbxContent>
                </v:textbox>
              </v:shape>
            </w:pict>
          </mc:Fallback>
        </mc:AlternateContent>
      </w:r>
    </w:p>
    <w:p w14:paraId="5F0F7FB1" w14:textId="77777777" w:rsidR="002E6B74" w:rsidRPr="003B7252" w:rsidRDefault="002E6B74" w:rsidP="003B7252">
      <w:pPr>
        <w:kinsoku w:val="0"/>
        <w:rPr>
          <w:szCs w:val="21"/>
        </w:rPr>
      </w:pPr>
    </w:p>
    <w:p w14:paraId="70A29173" w14:textId="77777777" w:rsidR="002E6B74" w:rsidRPr="003B7252" w:rsidRDefault="002E6B74" w:rsidP="003B7252">
      <w:pPr>
        <w:kinsoku w:val="0"/>
        <w:rPr>
          <w:szCs w:val="21"/>
        </w:rPr>
      </w:pPr>
    </w:p>
    <w:p w14:paraId="27B2D50D" w14:textId="77777777" w:rsidR="002E6B74" w:rsidRPr="003B7252" w:rsidRDefault="002E6B74" w:rsidP="003B7252">
      <w:pPr>
        <w:kinsoku w:val="0"/>
        <w:rPr>
          <w:szCs w:val="21"/>
        </w:rPr>
      </w:pPr>
    </w:p>
    <w:p w14:paraId="12A41956" w14:textId="77777777" w:rsidR="002E6B74" w:rsidRPr="003B7252" w:rsidRDefault="002E6B74" w:rsidP="003B7252">
      <w:pPr>
        <w:kinsoku w:val="0"/>
        <w:rPr>
          <w:szCs w:val="21"/>
        </w:rPr>
      </w:pPr>
    </w:p>
    <w:p w14:paraId="3C6CA1E7" w14:textId="77777777" w:rsidR="002E6B74" w:rsidRPr="003B7252" w:rsidRDefault="002E6B74" w:rsidP="003B7252">
      <w:pPr>
        <w:kinsoku w:val="0"/>
        <w:rPr>
          <w:szCs w:val="21"/>
        </w:rPr>
      </w:pPr>
    </w:p>
    <w:p w14:paraId="2E8BF475" w14:textId="77777777" w:rsidR="002E6B74" w:rsidRPr="003B7252" w:rsidRDefault="002E6B74" w:rsidP="003B7252">
      <w:pPr>
        <w:kinsoku w:val="0"/>
        <w:rPr>
          <w:szCs w:val="21"/>
        </w:rPr>
      </w:pPr>
    </w:p>
    <w:p w14:paraId="4A2E08AA" w14:textId="77777777" w:rsidR="002E6B74" w:rsidRPr="003B7252" w:rsidRDefault="002E6B74" w:rsidP="003B7252">
      <w:pPr>
        <w:kinsoku w:val="0"/>
        <w:rPr>
          <w:szCs w:val="21"/>
        </w:rPr>
      </w:pPr>
    </w:p>
    <w:p w14:paraId="630F4BA1" w14:textId="77777777" w:rsidR="002E6B74" w:rsidRPr="003B7252" w:rsidRDefault="002E6B74" w:rsidP="003B7252">
      <w:pPr>
        <w:kinsoku w:val="0"/>
        <w:rPr>
          <w:szCs w:val="21"/>
        </w:rPr>
      </w:pPr>
    </w:p>
    <w:p w14:paraId="5CD55294" w14:textId="77777777" w:rsidR="002E6B74" w:rsidRPr="003B7252" w:rsidRDefault="002E6B74" w:rsidP="003B7252">
      <w:pPr>
        <w:kinsoku w:val="0"/>
        <w:rPr>
          <w:szCs w:val="21"/>
        </w:rPr>
      </w:pPr>
    </w:p>
    <w:p w14:paraId="7ECDD19A" w14:textId="77777777" w:rsidR="002E6B74" w:rsidRPr="003B7252" w:rsidRDefault="002E6B74" w:rsidP="003B7252">
      <w:pPr>
        <w:kinsoku w:val="0"/>
        <w:rPr>
          <w:szCs w:val="21"/>
        </w:rPr>
      </w:pPr>
    </w:p>
    <w:p w14:paraId="38EEF8FB" w14:textId="77777777" w:rsidR="002E6B74" w:rsidRPr="003B7252" w:rsidRDefault="002E6B74" w:rsidP="003B7252">
      <w:pPr>
        <w:kinsoku w:val="0"/>
        <w:rPr>
          <w:szCs w:val="21"/>
        </w:rPr>
      </w:pPr>
    </w:p>
    <w:p w14:paraId="42D28EB9" w14:textId="77777777" w:rsidR="002E6B74" w:rsidRPr="003B7252" w:rsidRDefault="002E6B74" w:rsidP="003B7252">
      <w:pPr>
        <w:kinsoku w:val="0"/>
        <w:rPr>
          <w:szCs w:val="21"/>
        </w:rPr>
      </w:pPr>
    </w:p>
    <w:p w14:paraId="22BA2B5F" w14:textId="77777777" w:rsidR="002E6B74" w:rsidRPr="003B7252" w:rsidRDefault="002E6B74" w:rsidP="003B7252">
      <w:pPr>
        <w:kinsoku w:val="0"/>
        <w:rPr>
          <w:szCs w:val="21"/>
        </w:rPr>
      </w:pPr>
    </w:p>
    <w:p w14:paraId="5B1E9F05" w14:textId="77777777" w:rsidR="002E6B74" w:rsidRPr="003B7252" w:rsidRDefault="002E6B74" w:rsidP="003B7252">
      <w:pPr>
        <w:kinsoku w:val="0"/>
        <w:rPr>
          <w:szCs w:val="21"/>
        </w:rPr>
      </w:pPr>
    </w:p>
    <w:p w14:paraId="40C775E8" w14:textId="77777777" w:rsidR="002E6B74" w:rsidRPr="003B7252" w:rsidRDefault="002E6B74" w:rsidP="003B7252">
      <w:pPr>
        <w:kinsoku w:val="0"/>
        <w:rPr>
          <w:szCs w:val="21"/>
        </w:rPr>
      </w:pPr>
    </w:p>
    <w:p w14:paraId="3F031F1F" w14:textId="77777777" w:rsidR="002E6B74" w:rsidRPr="003B7252" w:rsidRDefault="002E6B74" w:rsidP="003B7252">
      <w:pPr>
        <w:kinsoku w:val="0"/>
        <w:rPr>
          <w:szCs w:val="21"/>
        </w:rPr>
      </w:pPr>
    </w:p>
    <w:p w14:paraId="75CDB9EE" w14:textId="77777777" w:rsidR="002E6B74" w:rsidRPr="003B7252" w:rsidRDefault="002E6B74" w:rsidP="003B7252">
      <w:pPr>
        <w:kinsoku w:val="0"/>
        <w:rPr>
          <w:szCs w:val="21"/>
        </w:rPr>
      </w:pPr>
    </w:p>
    <w:p w14:paraId="7062DF36" w14:textId="77777777" w:rsidR="002E6B74" w:rsidRPr="003B7252" w:rsidRDefault="002E6B74" w:rsidP="003B7252">
      <w:pPr>
        <w:kinsoku w:val="0"/>
        <w:jc w:val="right"/>
        <w:rPr>
          <w:szCs w:val="21"/>
        </w:rPr>
      </w:pPr>
    </w:p>
    <w:p w14:paraId="1C1A0F48" w14:textId="77777777" w:rsidR="002E6B74" w:rsidRPr="003B7252" w:rsidRDefault="002E6B74" w:rsidP="003B7252">
      <w:pPr>
        <w:kinsoku w:val="0"/>
        <w:jc w:val="right"/>
        <w:rPr>
          <w:szCs w:val="21"/>
        </w:rPr>
      </w:pPr>
    </w:p>
    <w:p w14:paraId="2EC90FF4" w14:textId="77777777" w:rsidR="00CB1DE0" w:rsidRDefault="00CB1DE0" w:rsidP="003B7252">
      <w:pPr>
        <w:widowControl/>
        <w:kinsoku w:val="0"/>
        <w:jc w:val="left"/>
        <w:rPr>
          <w:szCs w:val="21"/>
        </w:rPr>
      </w:pPr>
      <w:r w:rsidRPr="003B7252">
        <w:rPr>
          <w:szCs w:val="21"/>
        </w:rPr>
        <w:lastRenderedPageBreak/>
        <w:br w:type="page"/>
      </w:r>
    </w:p>
    <w:p w14:paraId="7275D276" w14:textId="77777777" w:rsidR="003B7252" w:rsidRPr="003B7252" w:rsidRDefault="003B7252" w:rsidP="003B7252">
      <w:pPr>
        <w:widowControl/>
        <w:kinsoku w:val="0"/>
        <w:jc w:val="left"/>
        <w:rPr>
          <w:szCs w:val="21"/>
        </w:rPr>
      </w:pPr>
    </w:p>
    <w:sectPr w:rsidR="003B7252" w:rsidRPr="003B7252" w:rsidSect="003B7252">
      <w:headerReference w:type="default" r:id="rId7"/>
      <w:footerReference w:type="default" r:id="rId8"/>
      <w:pgSz w:w="11907" w:h="16839" w:code="12"/>
      <w:pgMar w:top="1440" w:right="1700" w:bottom="1440" w:left="1700" w:header="0" w:footer="0" w:gutter="0"/>
      <w:cols w:space="720"/>
      <w:docGrid w:type="snapToChars" w:linePitch="697" w:charSpace="441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C0DE4" w14:textId="77777777" w:rsidR="00A751F9" w:rsidRDefault="00A751F9">
      <w:r>
        <w:separator/>
      </w:r>
    </w:p>
  </w:endnote>
  <w:endnote w:type="continuationSeparator" w:id="0">
    <w:p w14:paraId="371334A9" w14:textId="77777777" w:rsidR="00A751F9" w:rsidRDefault="00A75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BE58A" w14:textId="77777777" w:rsidR="004D3182" w:rsidRPr="004D3182" w:rsidRDefault="003B7252">
    <w:pPr>
      <w:pStyle w:val="a4"/>
      <w:jc w:val="right"/>
      <w:rPr>
        <w:sz w:val="32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1BE1D200" wp14:editId="414212C1">
              <wp:simplePos x="0" y="0"/>
              <wp:positionH relativeFrom="page">
                <wp:posOffset>1079500</wp:posOffset>
              </wp:positionH>
              <wp:positionV relativeFrom="page">
                <wp:posOffset>9765665</wp:posOffset>
              </wp:positionV>
              <wp:extent cx="5401945" cy="266700"/>
              <wp:effectExtent l="0" t="0" r="0" b="0"/>
              <wp:wrapNone/>
              <wp:docPr id="669083366" name="Footer:文字数 × 行数:2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3CDE78" w14:textId="77777777" w:rsidR="003B7252" w:rsidRDefault="003B7252" w:rsidP="003B7252">
                          <w:pPr>
                            <w:jc w:val="right"/>
                          </w:pPr>
                          <w:r>
                            <w:t>20 × 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E1D200" id="_x0000_t202" coordsize="21600,21600" o:spt="202" path="m,l,21600r21600,l21600,xe">
              <v:stroke joinstyle="miter"/>
              <v:path gradientshapeok="t" o:connecttype="rect"/>
            </v:shapetype>
            <v:shape id="Footer:文字数 × 行数:2:" o:spid="_x0000_s1027" type="#_x0000_t202" style="position:absolute;left:0;text-align:left;margin-left:85pt;margin-top:768.95pt;width:425.35pt;height:21pt;z-index:251705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" filled="f" stroked="f" strokeweight=".5pt">
              <v:textbox>
                <w:txbxContent>
                  <w:p w14:paraId="0C3CDE78" w14:textId="77777777" w:rsidR="003B7252" w:rsidRDefault="003B7252" w:rsidP="003B7252">
                    <w:pPr>
                      <w:jc w:val="right"/>
                    </w:pPr>
                    <w:r>
                      <w:t>20 ×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704320" behindDoc="0" locked="0" layoutInCell="1" allowOverlap="1" wp14:anchorId="1ED65E44" wp14:editId="20EB1C9D">
              <wp:simplePos x="0" y="0"/>
              <wp:positionH relativeFrom="page">
                <wp:posOffset>1079500</wp:posOffset>
              </wp:positionH>
              <wp:positionV relativeFrom="page">
                <wp:posOffset>647700</wp:posOffset>
              </wp:positionV>
              <wp:extent cx="5401945" cy="266700"/>
              <wp:effectExtent l="0" t="0" r="0" b="0"/>
              <wp:wrapNone/>
              <wp:docPr id="2080454207" name="Header:なし:2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0D37A2" w14:textId="77777777" w:rsidR="003B7252" w:rsidRDefault="003B7252" w:rsidP="003B7252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D65E44" id="Header:なし:2:" o:spid="_x0000_s1028" type="#_x0000_t202" style="position:absolute;left:0;text-align:left;margin-left:85pt;margin-top:51pt;width:425.35pt;height:21pt;z-index:251704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" filled="f" stroked="f" strokeweight=".5pt">
              <v:textbox>
                <w:txbxContent>
                  <w:p w14:paraId="320D37A2" w14:textId="77777777" w:rsidR="003B7252" w:rsidRDefault="003B7252" w:rsidP="003B7252">
                    <w:pPr>
                      <w:jc w:val="righ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1F30B" w14:textId="77777777" w:rsidR="00A751F9" w:rsidRDefault="00A751F9">
      <w:r>
        <w:separator/>
      </w:r>
    </w:p>
  </w:footnote>
  <w:footnote w:type="continuationSeparator" w:id="0">
    <w:p w14:paraId="6283CD1B" w14:textId="77777777" w:rsidR="00A751F9" w:rsidRDefault="00A75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95BEB" w14:textId="77777777" w:rsidR="00EA4077" w:rsidRDefault="00337AAE" w:rsidP="003B7252">
    <w:pPr>
      <w:pStyle w:val="a3"/>
    </w:pPr>
    <w:r>
      <mc:AlternateContent>
        <mc:Choice Requires="wpg">
          <w:drawing>
            <wp:anchor distT="0" distB="0" distL="114300" distR="114300" simplePos="0" relativeHeight="251703296" behindDoc="0" locked="0" layoutInCell="1" allowOverlap="1" wp14:anchorId="1814BA7D" wp14:editId="6E430348">
              <wp:simplePos x="0" y="0"/>
              <wp:positionH relativeFrom="page">
                <wp:posOffset>1079500</wp:posOffset>
              </wp:positionH>
              <wp:positionV relativeFrom="page">
                <wp:posOffset>914400</wp:posOffset>
              </wp:positionV>
              <wp:extent cx="5401945" cy="8863965"/>
              <wp:effectExtent l="0" t="0" r="27305" b="13335"/>
              <wp:wrapNone/>
              <wp:docPr id="1050873330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1945" cy="8863965"/>
                        <a:chOff x="0" y="0"/>
                        <a:chExt cx="5401945" cy="8863965"/>
                      </a:xfrm>
                    </wpg:grpSpPr>
                    <wps:wsp>
                      <wps:cNvPr id="266231513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41519187" name="正方形/長方形 5"/>
                      <wps:cNvSpPr/>
                      <wps:spPr>
                        <a:xfrm>
                          <a:off x="27305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85272399" name="正方形/長方形 6"/>
                      <wps:cNvSpPr/>
                      <wps:spPr>
                        <a:xfrm>
                          <a:off x="5397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71579908" name="正方形/長方形 7"/>
                      <wps:cNvSpPr/>
                      <wps:spPr>
                        <a:xfrm>
                          <a:off x="8128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66391500" name="正方形/長方形 8"/>
                      <wps:cNvSpPr/>
                      <wps:spPr>
                        <a:xfrm>
                          <a:off x="10795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5220451" name="正方形/長方形 9"/>
                      <wps:cNvSpPr/>
                      <wps:spPr>
                        <a:xfrm>
                          <a:off x="135255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21921196" name="正方形/長方形 10"/>
                      <wps:cNvSpPr/>
                      <wps:spPr>
                        <a:xfrm>
                          <a:off x="16192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56457700" name="正方形/長方形 11"/>
                      <wps:cNvSpPr/>
                      <wps:spPr>
                        <a:xfrm>
                          <a:off x="18923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18713808" name="正方形/長方形 12"/>
                      <wps:cNvSpPr/>
                      <wps:spPr>
                        <a:xfrm>
                          <a:off x="21590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2607489" name="正方形/長方形 13"/>
                      <wps:cNvSpPr/>
                      <wps:spPr>
                        <a:xfrm>
                          <a:off x="24320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1305256" name="正方形/長方形 14"/>
                      <wps:cNvSpPr/>
                      <wps:spPr>
                        <a:xfrm>
                          <a:off x="26987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01939714" name="正方形/長方形 15"/>
                      <wps:cNvSpPr/>
                      <wps:spPr>
                        <a:xfrm>
                          <a:off x="297180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91056918" name="正方形/長方形 16"/>
                      <wps:cNvSpPr/>
                      <wps:spPr>
                        <a:xfrm>
                          <a:off x="32385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57530015" name="正方形/長方形 17"/>
                      <wps:cNvSpPr/>
                      <wps:spPr>
                        <a:xfrm>
                          <a:off x="35115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69512828" name="正方形/長方形 18"/>
                      <wps:cNvSpPr/>
                      <wps:spPr>
                        <a:xfrm>
                          <a:off x="37782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94365453" name="正方形/長方形 19"/>
                      <wps:cNvSpPr/>
                      <wps:spPr>
                        <a:xfrm>
                          <a:off x="40513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22584684" name="正方形/長方形 20"/>
                      <wps:cNvSpPr/>
                      <wps:spPr>
                        <a:xfrm>
                          <a:off x="43243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4563371" name="正方形/長方形 21"/>
                      <wps:cNvSpPr/>
                      <wps:spPr>
                        <a:xfrm>
                          <a:off x="45910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0817610" name="正方形/長方形 22"/>
                      <wps:cNvSpPr/>
                      <wps:spPr>
                        <a:xfrm>
                          <a:off x="48641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9637400" name="正方形/長方形 23"/>
                      <wps:cNvSpPr/>
                      <wps:spPr>
                        <a:xfrm>
                          <a:off x="51308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00301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1840022" name="正方形/長方形 25"/>
                      <wps:cNvSpPr/>
                      <wps:spPr>
                        <a:xfrm>
                          <a:off x="0" y="3556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0883409" name="正方形/長方形 26"/>
                      <wps:cNvSpPr/>
                      <wps:spPr>
                        <a:xfrm>
                          <a:off x="0" y="8001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13359507" name="正方形/長方形 27"/>
                      <wps:cNvSpPr/>
                      <wps:spPr>
                        <a:xfrm>
                          <a:off x="0" y="12446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2445360" name="正方形/長方形 28"/>
                      <wps:cNvSpPr/>
                      <wps:spPr>
                        <a:xfrm>
                          <a:off x="0" y="16891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86925061" name="正方形/長方形 29"/>
                      <wps:cNvSpPr/>
                      <wps:spPr>
                        <a:xfrm>
                          <a:off x="0" y="21272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1971883" name="正方形/長方形 30"/>
                      <wps:cNvSpPr/>
                      <wps:spPr>
                        <a:xfrm>
                          <a:off x="0" y="25717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83136216" name="正方形/長方形 31"/>
                      <wps:cNvSpPr/>
                      <wps:spPr>
                        <a:xfrm>
                          <a:off x="0" y="30162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59395886" name="正方形/長方形 32"/>
                      <wps:cNvSpPr/>
                      <wps:spPr>
                        <a:xfrm>
                          <a:off x="0" y="34607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284132" name="正方形/長方形 33"/>
                      <wps:cNvSpPr/>
                      <wps:spPr>
                        <a:xfrm>
                          <a:off x="0" y="39052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40790318" name="正方形/長方形 34"/>
                      <wps:cNvSpPr/>
                      <wps:spPr>
                        <a:xfrm>
                          <a:off x="0" y="43434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66946753" name="正方形/長方形 35"/>
                      <wps:cNvSpPr/>
                      <wps:spPr>
                        <a:xfrm>
                          <a:off x="0" y="47879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02914074" name="正方形/長方形 36"/>
                      <wps:cNvSpPr/>
                      <wps:spPr>
                        <a:xfrm>
                          <a:off x="0" y="52324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5724493" name="正方形/長方形 37"/>
                      <wps:cNvSpPr/>
                      <wps:spPr>
                        <a:xfrm>
                          <a:off x="0" y="56769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0587179" name="正方形/長方形 38"/>
                      <wps:cNvSpPr/>
                      <wps:spPr>
                        <a:xfrm>
                          <a:off x="0" y="61150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4380773" name="正方形/長方形 39"/>
                      <wps:cNvSpPr/>
                      <wps:spPr>
                        <a:xfrm>
                          <a:off x="0" y="65595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639126" name="正方形/長方形 40"/>
                      <wps:cNvSpPr/>
                      <wps:spPr>
                        <a:xfrm>
                          <a:off x="0" y="70040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7575275" name="正方形/長方形 41"/>
                      <wps:cNvSpPr/>
                      <wps:spPr>
                        <a:xfrm>
                          <a:off x="0" y="74485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87021638" name="正方形/長方形 42"/>
                      <wps:cNvSpPr/>
                      <wps:spPr>
                        <a:xfrm>
                          <a:off x="0" y="78930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05741107" name="正方形/長方形 43"/>
                      <wps:cNvSpPr/>
                      <wps:spPr>
                        <a:xfrm>
                          <a:off x="0" y="83312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06005660" name="正方形/長方形 44"/>
                      <wps:cNvSpPr/>
                      <wps:spPr>
                        <a:xfrm>
                          <a:off x="0" y="877570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06251643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E43E4F" id="Genko:A4:20:20:P:0::" o:spid="_x0000_s1026" style="position:absolute;margin-left:85pt;margin-top:1in;width:425.35pt;height:697.95pt;z-index:251703296;mso-position-horizontal-relative:page;mso-position-vertical-relative:page" coordsize="54019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" strokecolor="#009300" strokeweight=".5pt">
                <v:fill opacity="0"/>
              </v:rect>
              <v:rect id="正方形/長方形 5" o:spid="_x0000_s1028" style="position:absolute;left:273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" strokecolor="#009300" strokeweight=".5pt">
                <v:fill opacity="0"/>
              </v:rect>
              <v:rect id="正方形/長方形 6" o:spid="_x0000_s1029" style="position:absolute;left:539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" strokecolor="#009300" strokeweight=".5pt">
                <v:fill opacity="0"/>
              </v:rect>
              <v:rect id="正方形/長方形 7" o:spid="_x0000_s1030" style="position:absolute;left:8128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" strokecolor="#009300" strokeweight=".5pt">
                <v:fill opacity="0"/>
              </v:rect>
              <v:rect id="正方形/長方形 8" o:spid="_x0000_s1031" style="position:absolute;left:10795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" strokecolor="#009300" strokeweight=".5pt">
                <v:fill opacity="0"/>
              </v:rect>
              <v:rect id="正方形/長方形 9" o:spid="_x0000_s1032" style="position:absolute;left:1352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" strokecolor="#009300" strokeweight=".5pt">
                <v:fill opacity="0"/>
              </v:rect>
              <v:rect id="正方形/長方形 10" o:spid="_x0000_s1033" style="position:absolute;left:1619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" strokecolor="#009300" strokeweight=".5pt">
                <v:fill opacity="0"/>
              </v:rect>
              <v:rect id="正方形/長方形 11" o:spid="_x0000_s1034" style="position:absolute;left:18923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" strokecolor="#009300" strokeweight=".5pt">
                <v:fill opacity="0"/>
              </v:rect>
              <v:rect id="正方形/長方形 12" o:spid="_x0000_s1035" style="position:absolute;left:21590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" strokecolor="#009300" strokeweight=".5pt">
                <v:fill opacity="0"/>
              </v:rect>
              <v:rect id="正方形/長方形 13" o:spid="_x0000_s1036" style="position:absolute;left:2432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" strokecolor="#009300" strokeweight=".5pt">
                <v:fill opacity="0"/>
              </v:rect>
              <v:rect id="正方形/長方形 14" o:spid="_x0000_s1037" style="position:absolute;left:269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" strokecolor="#009300" strokeweight=".5pt">
                <v:fill opacity="0"/>
              </v:rect>
              <v:rect id="正方形/長方形 15" o:spid="_x0000_s1038" style="position:absolute;left:29718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" strokecolor="#009300" strokeweight=".5pt">
                <v:fill opacity="0"/>
              </v:rect>
              <v:rect id="正方形/長方形 16" o:spid="_x0000_s1039" style="position:absolute;left:32385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" strokecolor="#009300" strokeweight=".5pt">
                <v:fill opacity="0"/>
              </v:rect>
              <v:rect id="正方形/長方形 17" o:spid="_x0000_s1040" style="position:absolute;left:3511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" strokecolor="#009300" strokeweight=".5pt">
                <v:fill opacity="0"/>
              </v:rect>
              <v:rect id="正方形/長方形 18" o:spid="_x0000_s1041" style="position:absolute;left:377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" strokecolor="#009300" strokeweight=".5pt">
                <v:fill opacity="0"/>
              </v:rect>
              <v:rect id="正方形/長方形 19" o:spid="_x0000_s1042" style="position:absolute;left:40513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" strokecolor="#009300" strokeweight=".5pt">
                <v:fill opacity="0"/>
              </v:rect>
              <v:rect id="正方形/長方形 20" o:spid="_x0000_s1043" style="position:absolute;left:4324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" strokecolor="#009300" strokeweight=".5pt">
                <v:fill opacity="0"/>
              </v:rect>
              <v:rect id="正方形/長方形 21" o:spid="_x0000_s1044" style="position:absolute;left:4591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" strokecolor="#009300" strokeweight=".5pt">
                <v:fill opacity="0"/>
              </v:rect>
              <v:rect id="正方形/長方形 22" o:spid="_x0000_s1045" style="position:absolute;left:48641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" strokecolor="#009300" strokeweight=".5pt">
                <v:fill opacity="0"/>
              </v:rect>
              <v:rect id="正方形/長方形 23" o:spid="_x0000_s1046" style="position:absolute;left:51308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" strokecolor="#009300" strokeweight=".5pt">
                <v:fill opacity="0"/>
              </v:rect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" strokecolor="#009300" strokeweight=".5pt"/>
              <v:rect id="正方形/長方形 25" o:spid="_x0000_s1048" style="position:absolute;top:355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" strokecolor="#009300" strokeweight=".5pt"/>
              <v:rect id="正方形/長方形 26" o:spid="_x0000_s1049" style="position:absolute;top:800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" strokecolor="#009300" strokeweight=".5pt"/>
              <v:rect id="正方形/長方形 27" o:spid="_x0000_s1050" style="position:absolute;top:1244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" strokecolor="#009300" strokeweight=".5pt"/>
              <v:rect id="正方形/長方形 28" o:spid="_x0000_s1051" style="position:absolute;top:1689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" strokecolor="#009300" strokeweight=".5pt"/>
              <v:rect id="正方形/長方形 29" o:spid="_x0000_s1052" style="position:absolute;top:2127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" strokecolor="#009300" strokeweight=".5pt"/>
              <v:rect id="正方形/長方形 30" o:spid="_x0000_s1053" style="position:absolute;top:257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" strokecolor="#009300" strokeweight=".5pt"/>
              <v:rect id="正方形/長方形 31" o:spid="_x0000_s1054" style="position:absolute;top:3016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" strokecolor="#009300" strokeweight=".5pt"/>
              <v:rect id="正方形/長方形 32" o:spid="_x0000_s1055" style="position:absolute;top:3460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" strokecolor="#009300" strokeweight=".5pt"/>
              <v:rect id="正方形/長方形 33" o:spid="_x0000_s1056" style="position:absolute;top:3905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" strokecolor="#009300" strokeweight=".5pt"/>
              <v:rect id="正方形/長方形 34" o:spid="_x0000_s1057" style="position:absolute;top:4343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" strokecolor="#009300" strokeweight=".5pt"/>
              <v:rect id="正方形/長方形 35" o:spid="_x0000_s1058" style="position:absolute;top:4787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" strokecolor="#009300" strokeweight=".5pt"/>
              <v:rect id="正方形/長方形 36" o:spid="_x0000_s1059" style="position:absolute;top:5232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" strokecolor="#009300" strokeweight=".5pt"/>
              <v:rect id="正方形/長方形 37" o:spid="_x0000_s1060" style="position:absolute;top:5676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" strokecolor="#009300" strokeweight=".5pt"/>
              <v:rect id="正方形/長方形 38" o:spid="_x0000_s1061" style="position:absolute;top:6115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" strokecolor="#009300" strokeweight=".5pt"/>
              <v:rect id="正方形/長方形 39" o:spid="_x0000_s1062" style="position:absolute;top:655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" strokecolor="#009300" strokeweight=".5pt"/>
              <v:rect id="正方形/長方形 40" o:spid="_x0000_s1063" style="position:absolute;top:7004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" strokecolor="#009300" strokeweight=".5pt"/>
              <v:rect id="正方形/長方形 41" o:spid="_x0000_s1064" style="position:absolute;top:7448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" strokecolor="#009300" strokeweight=".5pt"/>
              <v:rect id="正方形/長方形 42" o:spid="_x0000_s1065" style="position:absolute;top:789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" strokecolor="#009300" strokeweight=".5pt"/>
              <v:rect id="正方形/長方形 43" o:spid="_x0000_s1066" style="position:absolute;top:8331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" strokecolor="#009300" strokeweight=".5pt"/>
              <v:rect id="正方形/長方形 44" o:spid="_x0000_s1067" style="position:absolute;top:87757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851"/>
  <w:drawingGridHorizontalSpacing w:val="425"/>
  <w:drawingGridVerticalSpacing w:val="697"/>
  <w:displayHorizontalDrawingGridEvery w:val="0"/>
  <w:noPunctuationKerning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 fill="f" fillcolor="white" strokecolor="green">
      <v:fill color="white" on="f"/>
      <v:stroke color="green" weight="1.5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182"/>
    <w:rsid w:val="00046368"/>
    <w:rsid w:val="00054CB8"/>
    <w:rsid w:val="00065C67"/>
    <w:rsid w:val="000A0B64"/>
    <w:rsid w:val="001161CB"/>
    <w:rsid w:val="001B4B37"/>
    <w:rsid w:val="00230A47"/>
    <w:rsid w:val="002E6B74"/>
    <w:rsid w:val="00300AE3"/>
    <w:rsid w:val="00337AAE"/>
    <w:rsid w:val="00366199"/>
    <w:rsid w:val="003B7252"/>
    <w:rsid w:val="003C2D22"/>
    <w:rsid w:val="00431C6E"/>
    <w:rsid w:val="004466FA"/>
    <w:rsid w:val="004D3182"/>
    <w:rsid w:val="004F68E2"/>
    <w:rsid w:val="005D13F9"/>
    <w:rsid w:val="0062020C"/>
    <w:rsid w:val="0063431D"/>
    <w:rsid w:val="006447A2"/>
    <w:rsid w:val="0067043F"/>
    <w:rsid w:val="006E49D3"/>
    <w:rsid w:val="006E7EA2"/>
    <w:rsid w:val="006F4044"/>
    <w:rsid w:val="007124C8"/>
    <w:rsid w:val="00716FD3"/>
    <w:rsid w:val="007760AA"/>
    <w:rsid w:val="007A10E5"/>
    <w:rsid w:val="007A33A4"/>
    <w:rsid w:val="007B7621"/>
    <w:rsid w:val="008853C7"/>
    <w:rsid w:val="00910440"/>
    <w:rsid w:val="00936B9F"/>
    <w:rsid w:val="009B7817"/>
    <w:rsid w:val="00A0730C"/>
    <w:rsid w:val="00A236DB"/>
    <w:rsid w:val="00A266F0"/>
    <w:rsid w:val="00A56514"/>
    <w:rsid w:val="00A5764F"/>
    <w:rsid w:val="00A751F9"/>
    <w:rsid w:val="00A95C4F"/>
    <w:rsid w:val="00AB0BAC"/>
    <w:rsid w:val="00AB5B84"/>
    <w:rsid w:val="00B3503B"/>
    <w:rsid w:val="00B72EC2"/>
    <w:rsid w:val="00B73946"/>
    <w:rsid w:val="00B92599"/>
    <w:rsid w:val="00B9318E"/>
    <w:rsid w:val="00BA43A0"/>
    <w:rsid w:val="00BE0FE8"/>
    <w:rsid w:val="00C1658B"/>
    <w:rsid w:val="00C80A83"/>
    <w:rsid w:val="00C87DDE"/>
    <w:rsid w:val="00CB1DE0"/>
    <w:rsid w:val="00CC2E2C"/>
    <w:rsid w:val="00CE7C24"/>
    <w:rsid w:val="00EA4077"/>
    <w:rsid w:val="00EE0A5A"/>
    <w:rsid w:val="00F9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color="green">
      <v:fill color="white" on="f"/>
      <v:stroke color="green" weight="1.5pt"/>
      <v:textbox inset="5.85pt,.7pt,5.85pt,.7pt"/>
    </o:shapedefaults>
    <o:shapelayout v:ext="edit">
      <o:idmap v:ext="edit" data="2"/>
    </o:shapelayout>
  </w:shapeDefaults>
  <w:decimalSymbol w:val="."/>
  <w:listSeparator w:val=","/>
  <w14:docId w14:val="3FD45FD8"/>
  <w15:chartTrackingRefBased/>
  <w15:docId w15:val="{CB6DB2FB-D234-4E11-A314-9E44440EC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lang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widowControl/>
      <w:tabs>
        <w:tab w:val="center" w:pos="4252"/>
        <w:tab w:val="right" w:pos="8504"/>
      </w:tabs>
      <w:jc w:val="left"/>
    </w:pPr>
    <w:rPr>
      <w:noProof/>
      <w:spacing w:val="67"/>
      <w:kern w:val="0"/>
    </w:rPr>
  </w:style>
  <w:style w:type="paragraph" w:styleId="a4">
    <w:name w:val="footer"/>
    <w:basedOn w:val="a"/>
    <w:link w:val="a5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フッター (文字)"/>
    <w:link w:val="a4"/>
    <w:uiPriority w:val="99"/>
    <w:rsid w:val="004D3182"/>
    <w:rPr>
      <w:kern w:val="2"/>
      <w:sz w:val="21"/>
      <w:lang w:bidi="he-IL"/>
    </w:rPr>
  </w:style>
  <w:style w:type="paragraph" w:styleId="a6">
    <w:name w:val="Balloon Text"/>
    <w:basedOn w:val="a"/>
    <w:link w:val="a7"/>
    <w:uiPriority w:val="99"/>
    <w:semiHidden/>
    <w:unhideWhenUsed/>
    <w:rsid w:val="00046368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uiPriority w:val="99"/>
    <w:semiHidden/>
    <w:rsid w:val="00046368"/>
    <w:rPr>
      <w:rFonts w:ascii="Arial" w:eastAsia="ＭＳ ゴシック" w:hAnsi="Arial" w:cs="Times New Roman"/>
      <w:kern w:val="2"/>
      <w:sz w:val="18"/>
      <w:szCs w:val="18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1\&#21407;&#31295;&#29992;&#32025;%20&#65395;&#65384;&#65403;&#65438;&#65392;&#65412;&#65438;.wiz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7BED6-6DC0-468A-91FD-550653B04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原稿用紙 ｳｨｻﾞｰﾄﾞ</Template>
  <TotalTime>0</TotalTime>
  <Pages>3</Pages>
  <Words>3</Words>
  <Characters>21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Genko Wizard</vt:lpstr>
      <vt:lpstr>Genko Wizard</vt:lpstr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Genko Wizard</dc:title>
  <dc:subject/>
  <dc:creator>matsumura</dc:creator>
  <cp:keywords/>
  <cp:lastModifiedBy>社会福祉協議会 尼崎市</cp:lastModifiedBy>
  <cp:revision>2</cp:revision>
  <cp:lastPrinted>2024-06-07T08:17:00Z</cp:lastPrinted>
  <dcterms:created xsi:type="dcterms:W3CDTF">2026-09-02T09:12:00Z</dcterms:created>
  <dcterms:modified xsi:type="dcterms:W3CDTF">2026-09-02T09:12:00Z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ID">
    <vt:i4>1041</vt:i4>
  </property>
</Properties>
</file>