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72E2C" w14:textId="3662BBEB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別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記</w:t>
      </w:r>
    </w:p>
    <w:p w14:paraId="38431325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収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支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予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算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</w:p>
    <w:p w14:paraId="00423F06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１　収入の部</w:t>
      </w:r>
    </w:p>
    <w:p w14:paraId="08786EB9" w14:textId="77777777" w:rsidR="001A149B" w:rsidRPr="00612C25" w:rsidRDefault="001A149B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81"/>
      </w:tblGrid>
      <w:tr w:rsidR="00612C25" w:rsidRPr="00612C25" w14:paraId="03499DF1" w14:textId="77777777" w:rsidTr="007655AE">
        <w:trPr>
          <w:cantSplit/>
          <w:trHeight w:hRule="exact" w:val="567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3C62C3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937F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18305C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予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算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042AFB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18A0B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61FCDC5C" w14:textId="77777777" w:rsidTr="007655AE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CE724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1996" w14:textId="41EBD2A3" w:rsidR="001A149B" w:rsidRPr="00612C25" w:rsidRDefault="00C70FB4" w:rsidP="00C70FB4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補助金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EE613E" w14:textId="09293EEE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</w:t>
            </w:r>
            <w:r w:rsidR="007655AE" w:rsidRPr="00612C25">
              <w:rPr>
                <w:rFonts w:ascii="ＭＳ 明朝" w:hAnsi="ＭＳ 明朝" w:hint="eastAsia"/>
                <w:spacing w:val="2"/>
              </w:rPr>
              <w:t xml:space="preserve">　　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154184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7F556B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FBEF7D5" w14:textId="77777777" w:rsidTr="007655AE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9EA43E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AACD" w14:textId="0785E33D" w:rsidR="001A149B" w:rsidRPr="00612C25" w:rsidRDefault="00C70FB4" w:rsidP="00C70FB4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自己資金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850DD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E318AF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6C8B6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66D9F0E" w14:textId="77777777" w:rsidTr="007655AE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36A12F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7D30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9709B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01BFCE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27FEFB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31D3FFFF" w14:textId="77777777" w:rsidTr="007655AE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B9496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F052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B34B9C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886FF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FD110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612C25" w14:paraId="2846B880" w14:textId="77777777" w:rsidTr="007655AE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10A16B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6028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2EDA04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6E8C1E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022B60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3C20C9F0" w14:textId="77777777" w:rsidR="001A149B" w:rsidRPr="00612C25" w:rsidRDefault="001A149B">
      <w:pPr>
        <w:pStyle w:val="a3"/>
        <w:spacing w:line="184" w:lineRule="exact"/>
        <w:rPr>
          <w:spacing w:val="0"/>
        </w:rPr>
      </w:pPr>
    </w:p>
    <w:p w14:paraId="50EFD8F3" w14:textId="77777777" w:rsidR="001A149B" w:rsidRPr="00612C25" w:rsidRDefault="001A149B">
      <w:pPr>
        <w:pStyle w:val="a3"/>
        <w:rPr>
          <w:spacing w:val="0"/>
        </w:rPr>
      </w:pPr>
    </w:p>
    <w:p w14:paraId="1C62B72C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支出の部</w:t>
      </w:r>
    </w:p>
    <w:p w14:paraId="1219E51C" w14:textId="77777777" w:rsidR="001A149B" w:rsidRPr="00612C25" w:rsidRDefault="001A149B">
      <w:pPr>
        <w:pStyle w:val="a3"/>
        <w:spacing w:line="96" w:lineRule="exact"/>
        <w:rPr>
          <w:spacing w:val="0"/>
        </w:rPr>
      </w:pPr>
    </w:p>
    <w:tbl>
      <w:tblPr>
        <w:tblW w:w="9120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81"/>
      </w:tblGrid>
      <w:tr w:rsidR="00612C25" w:rsidRPr="00612C25" w14:paraId="290C4905" w14:textId="77777777" w:rsidTr="00687710">
        <w:trPr>
          <w:cantSplit/>
          <w:trHeight w:hRule="exact" w:val="556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7719A6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AACE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E86ED6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予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算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F0E4F3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8C3CFC" w14:textId="77777777" w:rsidR="001A149B" w:rsidRPr="00612C25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35148030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5A0481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B1D7" w14:textId="7F9098F4" w:rsidR="007655AE" w:rsidRPr="00612C25" w:rsidRDefault="007655AE" w:rsidP="007655A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924AF0" w14:textId="51CBB9D6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    </w:t>
            </w:r>
            <w:r w:rsidR="008F4A4C" w:rsidRPr="00612C25">
              <w:rPr>
                <w:rFonts w:ascii="ＭＳ 明朝" w:hAnsi="ＭＳ 明朝" w:hint="eastAsia"/>
                <w:spacing w:val="2"/>
              </w:rPr>
              <w:t xml:space="preserve">　　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51BE1E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75214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7EA6E1B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8690BE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CB06" w14:textId="3E11A563" w:rsidR="001A149B" w:rsidRPr="00612C25" w:rsidRDefault="007655AE" w:rsidP="007655A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5884B7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E82AA9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9687E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4CF7063F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8EF4D3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586" w14:textId="34F4A47C" w:rsidR="001A149B" w:rsidRPr="00612C25" w:rsidRDefault="007655AE" w:rsidP="007655A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6D8B78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8C79F9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301735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3F3FEC4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78F5B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6230" w14:textId="6CE5F709" w:rsidR="001A149B" w:rsidRPr="00612C25" w:rsidRDefault="007655AE" w:rsidP="007655A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DA93E4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688477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AEC622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352FC0C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154B6" w14:textId="77777777" w:rsidR="001A149B" w:rsidRPr="00612C25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83BE" w14:textId="78CDFF4B" w:rsidR="001A149B" w:rsidRPr="00612C25" w:rsidRDefault="001A149B" w:rsidP="007655A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19B74A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994C40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0F2033" w14:textId="77777777" w:rsidR="001A149B" w:rsidRPr="00612C25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4FE06C77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C490D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58C1" w14:textId="6AE9D3D2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その他設備費／工事費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78C693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669C97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2269F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35CA842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35C3F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CBC7" w14:textId="1083D868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その他経費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E4965E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695E68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76F7C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F61552E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ADEEBD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BCDF" w14:textId="2D11CD52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D6ACB9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AD1CD6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7F93D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1D0D5F9" w14:textId="77777777" w:rsidTr="00687710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0D8C24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3764" w14:textId="2E46238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消費税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47C9F9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1C3CB6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51D123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820781" w:rsidRPr="00612C25" w14:paraId="3C0D5108" w14:textId="77777777" w:rsidTr="00687710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AD9C61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16CB" w14:textId="5DAE8F98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58569E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FFC250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E6BE0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65EA85E2" w14:textId="77777777" w:rsidR="001A149B" w:rsidRPr="00612C25" w:rsidRDefault="001A149B">
      <w:pPr>
        <w:pStyle w:val="a3"/>
        <w:spacing w:line="184" w:lineRule="exact"/>
        <w:rPr>
          <w:spacing w:val="0"/>
        </w:rPr>
      </w:pPr>
    </w:p>
    <w:p w14:paraId="711F111B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（注）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収支の計は</w:t>
      </w:r>
      <w:r w:rsidR="00443DA2" w:rsidRPr="00612C25">
        <w:rPr>
          <w:rFonts w:ascii="ＭＳ 明朝" w:hAnsi="ＭＳ 明朝" w:hint="eastAsia"/>
        </w:rPr>
        <w:t>、</w:t>
      </w:r>
      <w:r w:rsidRPr="00612C25">
        <w:rPr>
          <w:rFonts w:ascii="ＭＳ 明朝" w:hAnsi="ＭＳ 明朝" w:hint="eastAsia"/>
        </w:rPr>
        <w:t>それぞれ一致する。</w:t>
      </w:r>
    </w:p>
    <w:p w14:paraId="4FE02920" w14:textId="77777777" w:rsidR="001A149B" w:rsidRPr="00612C25" w:rsidRDefault="001A149B">
      <w:pPr>
        <w:pStyle w:val="a3"/>
        <w:rPr>
          <w:spacing w:val="0"/>
        </w:rPr>
      </w:pPr>
    </w:p>
    <w:p w14:paraId="65969540" w14:textId="77777777" w:rsidR="00E42856" w:rsidRPr="00612C25" w:rsidRDefault="00E42856">
      <w:pPr>
        <w:widowControl/>
        <w:jc w:val="left"/>
      </w:pPr>
      <w:r w:rsidRPr="00612C25">
        <w:br w:type="page"/>
      </w:r>
    </w:p>
    <w:p w14:paraId="7118D830" w14:textId="20B5F76B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E18189" wp14:editId="7D30DE2B">
                <wp:simplePos x="0" y="0"/>
                <wp:positionH relativeFrom="column">
                  <wp:posOffset>2524125</wp:posOffset>
                </wp:positionH>
                <wp:positionV relativeFrom="paragraph">
                  <wp:posOffset>-76835</wp:posOffset>
                </wp:positionV>
                <wp:extent cx="676275" cy="295275"/>
                <wp:effectExtent l="0" t="0" r="28575" b="28575"/>
                <wp:wrapNone/>
                <wp:docPr id="2056261818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2945B4" w14:textId="77777777" w:rsidR="00EC5438" w:rsidRPr="00EC5438" w:rsidRDefault="00EC5438" w:rsidP="00EC5438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EC5438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181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198.75pt;margin-top:-6.05pt;width:53.25pt;height:23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" fillcolor="white [3212]" strokeweight=".5pt">
                <v:textbox>
                  <w:txbxContent>
                    <w:p w14:paraId="532945B4" w14:textId="77777777" w:rsidR="00EC5438" w:rsidRPr="00EC5438" w:rsidRDefault="00EC5438" w:rsidP="00EC5438">
                      <w:pPr>
                        <w:rPr>
                          <w:color w:val="FF0000"/>
                          <w:sz w:val="24"/>
                        </w:rPr>
                      </w:pPr>
                      <w:r w:rsidRPr="00EC5438">
                        <w:rPr>
                          <w:rFonts w:hint="eastAsia"/>
                          <w:color w:val="FF0000"/>
                          <w:sz w:val="24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612C25">
        <w:rPr>
          <w:rFonts w:ascii="ＭＳ 明朝" w:hAnsi="ＭＳ 明朝" w:hint="eastAsia"/>
        </w:rPr>
        <w:t>別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記</w:t>
      </w:r>
    </w:p>
    <w:p w14:paraId="612A9675" w14:textId="7777777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収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支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予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算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</w:p>
    <w:p w14:paraId="39DAEB6F" w14:textId="7777777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１　収入の部</w:t>
      </w:r>
    </w:p>
    <w:p w14:paraId="1E86CE81" w14:textId="7702246E" w:rsidR="00EC5438" w:rsidRPr="00612C25" w:rsidRDefault="00EC5438" w:rsidP="00EC5438">
      <w:pPr>
        <w:pStyle w:val="a3"/>
        <w:spacing w:line="96" w:lineRule="exact"/>
        <w:rPr>
          <w:spacing w:val="0"/>
        </w:rPr>
      </w:pPr>
    </w:p>
    <w:tbl>
      <w:tblPr>
        <w:tblW w:w="9083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44"/>
      </w:tblGrid>
      <w:tr w:rsidR="00612C25" w:rsidRPr="00612C25" w14:paraId="4D2FB53E" w14:textId="77777777" w:rsidTr="008F4A4C">
        <w:trPr>
          <w:cantSplit/>
          <w:trHeight w:hRule="exact" w:val="556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ACE1C9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BB54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456127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予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算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ACF4A0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3187B2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15601786" w14:textId="77777777" w:rsidTr="008F4A4C">
        <w:trPr>
          <w:cantSplit/>
          <w:trHeight w:hRule="exact" w:val="556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8F5D9" w14:textId="77777777" w:rsidR="00EC5438" w:rsidRPr="00612C25" w:rsidRDefault="00EC5438" w:rsidP="0092177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5602" w14:textId="4ABFFD91" w:rsidR="00EC5438" w:rsidRPr="00612C25" w:rsidRDefault="00EA526F" w:rsidP="00EA526F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補助金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D04369" w14:textId="3441492B" w:rsidR="00EA526F" w:rsidRPr="00612C25" w:rsidRDefault="00EC5438" w:rsidP="00921770">
            <w:pPr>
              <w:pStyle w:val="a3"/>
              <w:spacing w:before="184" w:line="280" w:lineRule="exact"/>
              <w:rPr>
                <w:rFonts w:ascii="ＭＳ 明朝" w:hAnsi="ＭＳ 明朝"/>
                <w:spacing w:val="2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</w:t>
            </w:r>
            <w:r w:rsidR="00687710" w:rsidRPr="00612C25">
              <w:rPr>
                <w:rFonts w:ascii="ＭＳ 明朝" w:hAnsi="ＭＳ 明朝" w:hint="eastAsia"/>
                <w:spacing w:val="2"/>
              </w:rPr>
              <w:t xml:space="preserve">　　　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</w:t>
            </w:r>
            <w:r w:rsidR="00EA526F" w:rsidRPr="00612C25">
              <w:rPr>
                <w:rFonts w:ascii="ＭＳ 明朝" w:hAnsi="ＭＳ 明朝" w:hint="eastAsia"/>
                <w:spacing w:val="2"/>
              </w:rPr>
              <w:t>585,000　円</w:t>
            </w:r>
          </w:p>
          <w:p w14:paraId="7021D376" w14:textId="77777777" w:rsidR="00EA526F" w:rsidRPr="00612C25" w:rsidRDefault="00EA526F" w:rsidP="00921770">
            <w:pPr>
              <w:pStyle w:val="a3"/>
              <w:spacing w:before="184" w:line="280" w:lineRule="exact"/>
              <w:rPr>
                <w:rFonts w:ascii="ＭＳ 明朝" w:hAnsi="ＭＳ 明朝"/>
                <w:spacing w:val="2"/>
              </w:rPr>
            </w:pPr>
          </w:p>
          <w:p w14:paraId="204C4BD7" w14:textId="6A2530DB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ascii="ＭＳ 明朝" w:hAnsi="ＭＳ 明朝" w:hint="eastAsia"/>
                <w:spacing w:val="2"/>
              </w:rPr>
              <w:t xml:space="preserve">           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064B07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90FCD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DC6F298" w14:textId="77777777" w:rsidTr="008F4A4C">
        <w:trPr>
          <w:cantSplit/>
          <w:trHeight w:hRule="exact" w:val="558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3204F" w14:textId="77777777" w:rsidR="00EC5438" w:rsidRPr="00612C25" w:rsidRDefault="00EC5438" w:rsidP="0092177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4C1E" w14:textId="41EA915B" w:rsidR="00EC5438" w:rsidRPr="00612C25" w:rsidRDefault="00EA526F" w:rsidP="00EA526F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自己資金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93F770" w14:textId="4382CD9D" w:rsidR="00EC5438" w:rsidRPr="00612C25" w:rsidRDefault="00921770" w:rsidP="00687710">
            <w:pPr>
              <w:pStyle w:val="a3"/>
              <w:spacing w:before="184" w:line="280" w:lineRule="exact"/>
              <w:ind w:firstLineChars="300" w:firstLine="570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 xml:space="preserve">　</w:t>
            </w:r>
            <w:r w:rsidR="00A76CB6" w:rsidRPr="00612C25">
              <w:rPr>
                <w:rFonts w:ascii="ＭＳ 明朝" w:hAnsi="ＭＳ 明朝" w:hint="eastAsia"/>
                <w:spacing w:val="2"/>
              </w:rPr>
              <w:t>〇〇〇,〇〇〇</w:t>
            </w:r>
            <w:r w:rsidR="00F51728" w:rsidRPr="00612C25">
              <w:rPr>
                <w:rFonts w:hint="eastAsia"/>
                <w:spacing w:val="0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843AD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992255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30D6E7A" w14:textId="77777777" w:rsidTr="008F4A4C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57148" w14:textId="77777777" w:rsidR="00EC5438" w:rsidRPr="00612C25" w:rsidRDefault="00EC5438" w:rsidP="0092177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BC9D" w14:textId="77777777" w:rsidR="00EC5438" w:rsidRPr="00612C25" w:rsidRDefault="00EC5438" w:rsidP="00EA526F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3B846A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53A4E2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94BCA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C11187A" w14:textId="77777777" w:rsidTr="008F4A4C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44650" w14:textId="77777777" w:rsidR="00EC5438" w:rsidRPr="00612C25" w:rsidRDefault="00EC5438" w:rsidP="0092177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5EF9" w14:textId="77777777" w:rsidR="00EC5438" w:rsidRPr="00612C25" w:rsidRDefault="00EC5438" w:rsidP="00EA526F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BA7696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642359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ACD26B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0827C31" w14:textId="77777777" w:rsidTr="008F4A4C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4F6B6" w14:textId="77777777" w:rsidR="00EC5438" w:rsidRPr="00612C25" w:rsidRDefault="00EC5438" w:rsidP="0092177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574B" w14:textId="426F7D84" w:rsidR="00EC5438" w:rsidRPr="00612C25" w:rsidRDefault="00EC5438" w:rsidP="00EA526F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F6B468" w14:textId="7F6C6394" w:rsidR="00EC5438" w:rsidRPr="00612C25" w:rsidRDefault="00687710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ascii="ＭＳ 明朝" w:hAnsi="ＭＳ 明朝" w:hint="eastAsia"/>
                <w:spacing w:val="2"/>
              </w:rPr>
              <w:t xml:space="preserve">　　</w:t>
            </w:r>
            <w:r w:rsidR="00A76CB6" w:rsidRPr="00612C25">
              <w:rPr>
                <w:rFonts w:ascii="ＭＳ 明朝" w:hAnsi="ＭＳ 明朝" w:hint="eastAsia"/>
                <w:spacing w:val="2"/>
              </w:rPr>
              <w:t>〇〇〇,〇〇〇</w:t>
            </w:r>
            <w:r w:rsidR="00700A8F" w:rsidRPr="00612C25">
              <w:rPr>
                <w:rFonts w:hint="eastAsia"/>
                <w:spacing w:val="0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73E3A8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170D4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78E30AFC" w14:textId="283C8167" w:rsidR="00EC5438" w:rsidRPr="00612C25" w:rsidRDefault="00687710" w:rsidP="00EC5438">
      <w:pPr>
        <w:pStyle w:val="a3"/>
        <w:spacing w:line="184" w:lineRule="exact"/>
        <w:rPr>
          <w:spacing w:val="0"/>
        </w:rPr>
      </w:pPr>
      <w:r w:rsidRPr="00612C25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0BC144" wp14:editId="045FCFE9">
                <wp:simplePos x="0" y="0"/>
                <wp:positionH relativeFrom="column">
                  <wp:posOffset>3380105</wp:posOffset>
                </wp:positionH>
                <wp:positionV relativeFrom="paragraph">
                  <wp:posOffset>-1905</wp:posOffset>
                </wp:positionV>
                <wp:extent cx="565150" cy="469900"/>
                <wp:effectExtent l="38100" t="38100" r="25400" b="25400"/>
                <wp:wrapNone/>
                <wp:docPr id="1542705861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5150" cy="469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ABE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2" o:spid="_x0000_s1026" type="#_x0000_t32" style="position:absolute;margin-left:266.15pt;margin-top:-.15pt;width:44.5pt;height:37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" strokecolor="red">
                <v:stroke endarrow="block"/>
              </v:shape>
            </w:pict>
          </mc:Fallback>
        </mc:AlternateContent>
      </w:r>
    </w:p>
    <w:p w14:paraId="392965AD" w14:textId="00432674" w:rsidR="00EC5438" w:rsidRPr="00612C25" w:rsidRDefault="00700A8F" w:rsidP="00EC5438">
      <w:pPr>
        <w:pStyle w:val="a3"/>
        <w:rPr>
          <w:spacing w:val="0"/>
        </w:rPr>
      </w:pPr>
      <w:r w:rsidRPr="00612C25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5A981E" wp14:editId="5D13356C">
                <wp:simplePos x="0" y="0"/>
                <wp:positionH relativeFrom="column">
                  <wp:posOffset>3957955</wp:posOffset>
                </wp:positionH>
                <wp:positionV relativeFrom="paragraph">
                  <wp:posOffset>119380</wp:posOffset>
                </wp:positionV>
                <wp:extent cx="1638300" cy="504825"/>
                <wp:effectExtent l="0" t="0" r="19050" b="28575"/>
                <wp:wrapNone/>
                <wp:docPr id="167039316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04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8B053" w14:textId="77377E06" w:rsidR="00700A8F" w:rsidRPr="00700A8F" w:rsidRDefault="00700A8F" w:rsidP="00700A8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00A8F">
                              <w:rPr>
                                <w:rFonts w:hint="eastAsia"/>
                                <w:color w:val="FF0000"/>
                              </w:rPr>
                              <w:t>合計値が一致すること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5A981E" id="正方形/長方形 21" o:spid="_x0000_s1027" style="position:absolute;left:0;text-align:left;margin-left:311.65pt;margin-top:9.4pt;width:129pt;height:39.7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" filled="f" strokecolor="#0a121c [484]" strokeweight="2pt">
                <v:textbox>
                  <w:txbxContent>
                    <w:p w14:paraId="77B8B053" w14:textId="77377E06" w:rsidR="00700A8F" w:rsidRPr="00700A8F" w:rsidRDefault="00700A8F" w:rsidP="00700A8F">
                      <w:pPr>
                        <w:jc w:val="center"/>
                        <w:rPr>
                          <w:color w:val="FF0000"/>
                        </w:rPr>
                      </w:pPr>
                      <w:r w:rsidRPr="00700A8F">
                        <w:rPr>
                          <w:rFonts w:hint="eastAsia"/>
                          <w:color w:val="FF0000"/>
                        </w:rPr>
                        <w:t>合計値が一致すること</w:t>
                      </w:r>
                    </w:p>
                  </w:txbxContent>
                </v:textbox>
              </v:rect>
            </w:pict>
          </mc:Fallback>
        </mc:AlternateContent>
      </w:r>
    </w:p>
    <w:p w14:paraId="042E68B4" w14:textId="57A3616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支出の部</w:t>
      </w:r>
    </w:p>
    <w:p w14:paraId="0373867B" w14:textId="77777777" w:rsidR="00EC5438" w:rsidRPr="00612C25" w:rsidRDefault="00EC5438" w:rsidP="00EC5438">
      <w:pPr>
        <w:pStyle w:val="a3"/>
        <w:spacing w:line="96" w:lineRule="exact"/>
        <w:rPr>
          <w:spacing w:val="0"/>
        </w:rPr>
      </w:pPr>
    </w:p>
    <w:tbl>
      <w:tblPr>
        <w:tblW w:w="10339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1300"/>
      </w:tblGrid>
      <w:tr w:rsidR="00612C25" w:rsidRPr="00612C25" w14:paraId="1D175179" w14:textId="77777777" w:rsidTr="008F4A4C">
        <w:trPr>
          <w:cantSplit/>
          <w:trHeight w:val="577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FABBEF" w14:textId="77777777" w:rsidR="00EC5438" w:rsidRPr="00612C25" w:rsidRDefault="00EC5438" w:rsidP="00921770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697D" w14:textId="4D0732DD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C39396" w14:textId="3CF75B5F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予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算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01D4A6" w14:textId="0A11FCFA" w:rsidR="00EC5438" w:rsidRPr="00612C25" w:rsidRDefault="008F4A4C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3BE8FB" wp14:editId="49778575">
                      <wp:simplePos x="0" y="0"/>
                      <wp:positionH relativeFrom="column">
                        <wp:posOffset>-730250</wp:posOffset>
                      </wp:positionH>
                      <wp:positionV relativeFrom="paragraph">
                        <wp:posOffset>-130175</wp:posOffset>
                      </wp:positionV>
                      <wp:extent cx="1003300" cy="3930650"/>
                      <wp:effectExtent l="57150" t="0" r="25400" b="50800"/>
                      <wp:wrapNone/>
                      <wp:docPr id="1005207790" name="直線矢印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03300" cy="393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892BC" id="直線矢印コネクタ 22" o:spid="_x0000_s1026" type="#_x0000_t32" style="position:absolute;margin-left:-57.5pt;margin-top:-10.25pt;width:79pt;height:309.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" strokecolor="red">
                      <v:stroke endarrow="block"/>
                    </v:shape>
                  </w:pict>
                </mc:Fallback>
              </mc:AlternateContent>
            </w:r>
            <w:r w:rsidR="00EC5438" w:rsidRPr="00612C25">
              <w:rPr>
                <w:rFonts w:cs="Century"/>
                <w:spacing w:val="2"/>
              </w:rPr>
              <w:t xml:space="preserve"> </w:t>
            </w:r>
            <w:r w:rsidR="00EC5438" w:rsidRPr="00612C25">
              <w:rPr>
                <w:rFonts w:ascii="ＭＳ 明朝" w:hAnsi="ＭＳ 明朝" w:hint="eastAsia"/>
              </w:rPr>
              <w:t>摘</w:t>
            </w:r>
            <w:r w:rsidR="00EC5438"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="00EC5438"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47B5D4" w14:textId="77777777" w:rsidR="00EC5438" w:rsidRPr="00612C25" w:rsidRDefault="00EC5438" w:rsidP="00921770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023716DA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9D3F10" w14:textId="77777777" w:rsidR="000868DE" w:rsidRPr="00612C25" w:rsidRDefault="000868DE" w:rsidP="000868D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13D2" w14:textId="143AD71B" w:rsidR="000868DE" w:rsidRPr="00612C25" w:rsidRDefault="000868DE" w:rsidP="000868D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CA0BF1" w14:textId="4CDF51C0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="00820781" w:rsidRPr="00612C25">
              <w:rPr>
                <w:rFonts w:ascii="ＭＳ 明朝" w:hAnsi="ＭＳ 明朝" w:hint="eastAsia"/>
                <w:spacing w:val="2"/>
              </w:rPr>
              <w:t xml:space="preserve">　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　 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3926A5" w14:textId="4B5A06FE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C58C9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4098901A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74582E" w14:textId="77777777" w:rsidR="000868DE" w:rsidRPr="00612C25" w:rsidRDefault="000868DE" w:rsidP="000868D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8BEC" w14:textId="2B8890C2" w:rsidR="000868DE" w:rsidRPr="00612C25" w:rsidRDefault="000868DE" w:rsidP="000868D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6F917D" w14:textId="06D3FF5D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2D1717" w14:textId="3353C06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DBAD6B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4284A968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D120F" w14:textId="77777777" w:rsidR="000868DE" w:rsidRPr="00612C25" w:rsidRDefault="000868DE" w:rsidP="000868D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A769" w14:textId="20555E96" w:rsidR="000868DE" w:rsidRPr="00612C25" w:rsidRDefault="000868DE" w:rsidP="000868D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C53871" w14:textId="49F67581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1323F6" w14:textId="6F07F5D0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77732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4A331A3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63D883" w14:textId="77777777" w:rsidR="000868DE" w:rsidRPr="00612C25" w:rsidRDefault="000868DE" w:rsidP="000868D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22B5" w14:textId="3DD742F4" w:rsidR="000868DE" w:rsidRPr="00612C25" w:rsidRDefault="000868DE" w:rsidP="000868D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1E632E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CFA512" w14:textId="2E369290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C5058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5F314BE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B419C0" w14:textId="77777777" w:rsidR="000868DE" w:rsidRPr="00612C25" w:rsidRDefault="000868DE" w:rsidP="000868D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A4ED" w14:textId="063053B3" w:rsidR="000868DE" w:rsidRPr="00612C25" w:rsidRDefault="000868DE" w:rsidP="000868DE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60118F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8E5F5D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D200A" w14:textId="77777777" w:rsidR="000868DE" w:rsidRPr="00612C25" w:rsidRDefault="000868DE" w:rsidP="000868DE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3A5078F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6FB9A2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3207" w14:textId="51E86EB2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その他設備費／工事費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58F688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F69DE4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40F8A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516A340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FDE68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ED28" w14:textId="52D49E5C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その他経費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CE0C45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B98CC1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9B236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BBD9E50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25FED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D240" w14:textId="41CC121A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6CC235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6346BE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9DB88C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88D3A0B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19BCC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E13D" w14:textId="4F12C3E8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消費税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C7AC04" w14:textId="1085482F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1EDA89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2A5BD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820781" w:rsidRPr="00612C25" w14:paraId="2195BBF7" w14:textId="77777777" w:rsidTr="008F4A4C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F8B7E6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CECA" w14:textId="6B93D7AA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110C3A" w14:textId="7BF97B9C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ascii="ＭＳ 明朝" w:hAnsi="ＭＳ 明朝" w:hint="eastAsia"/>
                <w:spacing w:val="2"/>
              </w:rPr>
              <w:t xml:space="preserve">　〇〇〇,〇〇〇</w:t>
            </w:r>
            <w:r w:rsidRPr="00612C25">
              <w:rPr>
                <w:rFonts w:hint="eastAsia"/>
                <w:spacing w:val="0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0ED5AE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28280F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0858B785" w14:textId="77777777" w:rsidR="00EC5438" w:rsidRPr="00612C25" w:rsidRDefault="00EC5438" w:rsidP="00EC5438">
      <w:pPr>
        <w:pStyle w:val="a3"/>
        <w:spacing w:line="184" w:lineRule="exact"/>
        <w:rPr>
          <w:spacing w:val="0"/>
        </w:rPr>
      </w:pPr>
    </w:p>
    <w:p w14:paraId="4E85130D" w14:textId="7777777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（注）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収支の計は、それぞれ一致する。</w:t>
      </w:r>
    </w:p>
    <w:p w14:paraId="6238BA3B" w14:textId="77777777" w:rsidR="00EC5438" w:rsidRPr="00612C25" w:rsidRDefault="00EC5438" w:rsidP="00EC5438">
      <w:pPr>
        <w:pStyle w:val="a3"/>
        <w:rPr>
          <w:spacing w:val="0"/>
        </w:rPr>
      </w:pPr>
    </w:p>
    <w:p w14:paraId="354D417A" w14:textId="5AFAF34A" w:rsidR="00EC5438" w:rsidRPr="00612C25" w:rsidRDefault="00EC5438" w:rsidP="00EC5438">
      <w:pPr>
        <w:widowControl/>
        <w:jc w:val="left"/>
        <w:rPr>
          <w:rFonts w:cs="ＭＳ 明朝"/>
          <w:kern w:val="0"/>
          <w:sz w:val="19"/>
          <w:szCs w:val="19"/>
        </w:rPr>
      </w:pPr>
    </w:p>
    <w:sectPr w:rsidR="00EC5438" w:rsidRPr="00612C25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E57F9" w14:textId="77777777" w:rsidR="00C059E8" w:rsidRDefault="00C059E8" w:rsidP="00C87BE9">
      <w:r>
        <w:separator/>
      </w:r>
    </w:p>
  </w:endnote>
  <w:endnote w:type="continuationSeparator" w:id="0">
    <w:p w14:paraId="05EE7367" w14:textId="77777777" w:rsidR="00C059E8" w:rsidRDefault="00C059E8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712FD" w14:textId="77777777" w:rsidR="00C059E8" w:rsidRDefault="00C059E8" w:rsidP="00C87BE9">
      <w:r>
        <w:separator/>
      </w:r>
    </w:p>
  </w:footnote>
  <w:footnote w:type="continuationSeparator" w:id="0">
    <w:p w14:paraId="60635ED6" w14:textId="77777777" w:rsidR="00C059E8" w:rsidRDefault="00C059E8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130F1"/>
    <w:rsid w:val="0002154B"/>
    <w:rsid w:val="00021D61"/>
    <w:rsid w:val="00022BAE"/>
    <w:rsid w:val="00030314"/>
    <w:rsid w:val="00033D6B"/>
    <w:rsid w:val="00041A3F"/>
    <w:rsid w:val="000450C2"/>
    <w:rsid w:val="00075B24"/>
    <w:rsid w:val="00081052"/>
    <w:rsid w:val="0008214D"/>
    <w:rsid w:val="000834F5"/>
    <w:rsid w:val="00083919"/>
    <w:rsid w:val="000868DE"/>
    <w:rsid w:val="00091015"/>
    <w:rsid w:val="000B0DDF"/>
    <w:rsid w:val="000C2A64"/>
    <w:rsid w:val="000C3368"/>
    <w:rsid w:val="000D00B7"/>
    <w:rsid w:val="000D1F9B"/>
    <w:rsid w:val="000E0849"/>
    <w:rsid w:val="000F15F0"/>
    <w:rsid w:val="000F3088"/>
    <w:rsid w:val="000F589E"/>
    <w:rsid w:val="001026F8"/>
    <w:rsid w:val="00111182"/>
    <w:rsid w:val="00111C5C"/>
    <w:rsid w:val="0011321D"/>
    <w:rsid w:val="0011466E"/>
    <w:rsid w:val="00123D61"/>
    <w:rsid w:val="001250D2"/>
    <w:rsid w:val="001331BE"/>
    <w:rsid w:val="00133761"/>
    <w:rsid w:val="00135E74"/>
    <w:rsid w:val="00136D81"/>
    <w:rsid w:val="00141CCE"/>
    <w:rsid w:val="00143204"/>
    <w:rsid w:val="0014614B"/>
    <w:rsid w:val="00147985"/>
    <w:rsid w:val="00160DFE"/>
    <w:rsid w:val="001646A9"/>
    <w:rsid w:val="0017563B"/>
    <w:rsid w:val="00177DAD"/>
    <w:rsid w:val="0018078A"/>
    <w:rsid w:val="001834D8"/>
    <w:rsid w:val="00185349"/>
    <w:rsid w:val="001977EB"/>
    <w:rsid w:val="001A149B"/>
    <w:rsid w:val="001A5691"/>
    <w:rsid w:val="001A6245"/>
    <w:rsid w:val="001A659E"/>
    <w:rsid w:val="001B239A"/>
    <w:rsid w:val="001B5353"/>
    <w:rsid w:val="001C4A07"/>
    <w:rsid w:val="001D355E"/>
    <w:rsid w:val="001D5A1B"/>
    <w:rsid w:val="001D7C55"/>
    <w:rsid w:val="001D7D66"/>
    <w:rsid w:val="001E6BBB"/>
    <w:rsid w:val="001F107A"/>
    <w:rsid w:val="001F74F9"/>
    <w:rsid w:val="00204046"/>
    <w:rsid w:val="00210B59"/>
    <w:rsid w:val="00211607"/>
    <w:rsid w:val="002166FF"/>
    <w:rsid w:val="002278D3"/>
    <w:rsid w:val="002318E1"/>
    <w:rsid w:val="00232439"/>
    <w:rsid w:val="00233E27"/>
    <w:rsid w:val="00244951"/>
    <w:rsid w:val="00246816"/>
    <w:rsid w:val="002504DF"/>
    <w:rsid w:val="0025151D"/>
    <w:rsid w:val="002517BB"/>
    <w:rsid w:val="0026564C"/>
    <w:rsid w:val="00273C10"/>
    <w:rsid w:val="00282A47"/>
    <w:rsid w:val="00285B76"/>
    <w:rsid w:val="002A5B06"/>
    <w:rsid w:val="002B01A4"/>
    <w:rsid w:val="002C00B4"/>
    <w:rsid w:val="002C728B"/>
    <w:rsid w:val="002D34B8"/>
    <w:rsid w:val="002D66A5"/>
    <w:rsid w:val="002E6E0B"/>
    <w:rsid w:val="002F27E6"/>
    <w:rsid w:val="002F3A6B"/>
    <w:rsid w:val="002F6980"/>
    <w:rsid w:val="003009BD"/>
    <w:rsid w:val="00311CE1"/>
    <w:rsid w:val="00315C5A"/>
    <w:rsid w:val="00330E34"/>
    <w:rsid w:val="00333BBE"/>
    <w:rsid w:val="00336D85"/>
    <w:rsid w:val="00345696"/>
    <w:rsid w:val="00350837"/>
    <w:rsid w:val="00365276"/>
    <w:rsid w:val="0036548B"/>
    <w:rsid w:val="0037446B"/>
    <w:rsid w:val="00386AE0"/>
    <w:rsid w:val="0039339B"/>
    <w:rsid w:val="003A34BC"/>
    <w:rsid w:val="003B3050"/>
    <w:rsid w:val="003C1D15"/>
    <w:rsid w:val="003C59FA"/>
    <w:rsid w:val="003C5B3A"/>
    <w:rsid w:val="003D3866"/>
    <w:rsid w:val="003D5128"/>
    <w:rsid w:val="003E0977"/>
    <w:rsid w:val="003E6A0A"/>
    <w:rsid w:val="003E6A0B"/>
    <w:rsid w:val="003F3408"/>
    <w:rsid w:val="0040203E"/>
    <w:rsid w:val="0040420F"/>
    <w:rsid w:val="00405AB4"/>
    <w:rsid w:val="00410C80"/>
    <w:rsid w:val="004110D7"/>
    <w:rsid w:val="004132A4"/>
    <w:rsid w:val="00417355"/>
    <w:rsid w:val="00417828"/>
    <w:rsid w:val="0042159B"/>
    <w:rsid w:val="0043659D"/>
    <w:rsid w:val="00436839"/>
    <w:rsid w:val="00442FE9"/>
    <w:rsid w:val="00443DA2"/>
    <w:rsid w:val="004441E8"/>
    <w:rsid w:val="00446037"/>
    <w:rsid w:val="00454607"/>
    <w:rsid w:val="00461DD0"/>
    <w:rsid w:val="00462179"/>
    <w:rsid w:val="004631E9"/>
    <w:rsid w:val="00470FE7"/>
    <w:rsid w:val="00472995"/>
    <w:rsid w:val="004817E6"/>
    <w:rsid w:val="00494C53"/>
    <w:rsid w:val="004A1FD4"/>
    <w:rsid w:val="004C35D8"/>
    <w:rsid w:val="004C79E3"/>
    <w:rsid w:val="004D5458"/>
    <w:rsid w:val="005077DC"/>
    <w:rsid w:val="00510FAC"/>
    <w:rsid w:val="005110CD"/>
    <w:rsid w:val="00512895"/>
    <w:rsid w:val="005131BD"/>
    <w:rsid w:val="0052433B"/>
    <w:rsid w:val="00526EB7"/>
    <w:rsid w:val="00530494"/>
    <w:rsid w:val="00532D06"/>
    <w:rsid w:val="0054560F"/>
    <w:rsid w:val="00550975"/>
    <w:rsid w:val="00553B40"/>
    <w:rsid w:val="0055440B"/>
    <w:rsid w:val="00554A9A"/>
    <w:rsid w:val="00554F48"/>
    <w:rsid w:val="00556667"/>
    <w:rsid w:val="0057028F"/>
    <w:rsid w:val="0057759E"/>
    <w:rsid w:val="00585549"/>
    <w:rsid w:val="00590A85"/>
    <w:rsid w:val="00591DE5"/>
    <w:rsid w:val="00592E7A"/>
    <w:rsid w:val="00592F17"/>
    <w:rsid w:val="00595DFB"/>
    <w:rsid w:val="005A09CC"/>
    <w:rsid w:val="005A34BC"/>
    <w:rsid w:val="005A58A3"/>
    <w:rsid w:val="005A5AB4"/>
    <w:rsid w:val="005A70AC"/>
    <w:rsid w:val="005B6CCA"/>
    <w:rsid w:val="005B79DE"/>
    <w:rsid w:val="005C03EF"/>
    <w:rsid w:val="005C0595"/>
    <w:rsid w:val="005D2102"/>
    <w:rsid w:val="005E3346"/>
    <w:rsid w:val="005E4E81"/>
    <w:rsid w:val="005F0AF3"/>
    <w:rsid w:val="005F1F80"/>
    <w:rsid w:val="005F6BAB"/>
    <w:rsid w:val="006069B4"/>
    <w:rsid w:val="00607FE3"/>
    <w:rsid w:val="006118E9"/>
    <w:rsid w:val="00612C25"/>
    <w:rsid w:val="00614F76"/>
    <w:rsid w:val="00635215"/>
    <w:rsid w:val="006407D7"/>
    <w:rsid w:val="00644F72"/>
    <w:rsid w:val="006531F1"/>
    <w:rsid w:val="00655373"/>
    <w:rsid w:val="00660416"/>
    <w:rsid w:val="00671177"/>
    <w:rsid w:val="0067601F"/>
    <w:rsid w:val="0067661D"/>
    <w:rsid w:val="00676A40"/>
    <w:rsid w:val="006772AD"/>
    <w:rsid w:val="00677EF4"/>
    <w:rsid w:val="006833B4"/>
    <w:rsid w:val="006836C8"/>
    <w:rsid w:val="00686C3D"/>
    <w:rsid w:val="00687710"/>
    <w:rsid w:val="0069197E"/>
    <w:rsid w:val="00691E81"/>
    <w:rsid w:val="00694B32"/>
    <w:rsid w:val="006971D3"/>
    <w:rsid w:val="006A7B11"/>
    <w:rsid w:val="006D2F53"/>
    <w:rsid w:val="006E0BD2"/>
    <w:rsid w:val="006E7078"/>
    <w:rsid w:val="006E7156"/>
    <w:rsid w:val="006F230A"/>
    <w:rsid w:val="006F44F1"/>
    <w:rsid w:val="006F6885"/>
    <w:rsid w:val="00700A8F"/>
    <w:rsid w:val="00712776"/>
    <w:rsid w:val="007138F8"/>
    <w:rsid w:val="007242EA"/>
    <w:rsid w:val="007407A0"/>
    <w:rsid w:val="00761CCE"/>
    <w:rsid w:val="00762351"/>
    <w:rsid w:val="007655AE"/>
    <w:rsid w:val="00771DDA"/>
    <w:rsid w:val="0077256F"/>
    <w:rsid w:val="00773008"/>
    <w:rsid w:val="00773349"/>
    <w:rsid w:val="007742F0"/>
    <w:rsid w:val="00775220"/>
    <w:rsid w:val="00782271"/>
    <w:rsid w:val="007909EB"/>
    <w:rsid w:val="00793428"/>
    <w:rsid w:val="007A3B1A"/>
    <w:rsid w:val="007B0FF7"/>
    <w:rsid w:val="007C0114"/>
    <w:rsid w:val="007C2531"/>
    <w:rsid w:val="007C6099"/>
    <w:rsid w:val="007D02A7"/>
    <w:rsid w:val="007D6477"/>
    <w:rsid w:val="007E779F"/>
    <w:rsid w:val="007F16AE"/>
    <w:rsid w:val="007F2C3A"/>
    <w:rsid w:val="007F6404"/>
    <w:rsid w:val="008059A9"/>
    <w:rsid w:val="00812DB0"/>
    <w:rsid w:val="00814313"/>
    <w:rsid w:val="00820781"/>
    <w:rsid w:val="00830441"/>
    <w:rsid w:val="008308BA"/>
    <w:rsid w:val="00836EE9"/>
    <w:rsid w:val="008411F1"/>
    <w:rsid w:val="008562CB"/>
    <w:rsid w:val="00867477"/>
    <w:rsid w:val="00871209"/>
    <w:rsid w:val="00872301"/>
    <w:rsid w:val="0087527F"/>
    <w:rsid w:val="00882B44"/>
    <w:rsid w:val="008846B6"/>
    <w:rsid w:val="00890FC9"/>
    <w:rsid w:val="008A5743"/>
    <w:rsid w:val="008B1DA9"/>
    <w:rsid w:val="008B236A"/>
    <w:rsid w:val="008B2A9B"/>
    <w:rsid w:val="008C02DA"/>
    <w:rsid w:val="008C031E"/>
    <w:rsid w:val="008C2377"/>
    <w:rsid w:val="008C5382"/>
    <w:rsid w:val="008D1C6A"/>
    <w:rsid w:val="008D59E7"/>
    <w:rsid w:val="008E05F6"/>
    <w:rsid w:val="008F042C"/>
    <w:rsid w:val="008F050F"/>
    <w:rsid w:val="008F1C24"/>
    <w:rsid w:val="008F4A4C"/>
    <w:rsid w:val="008F5963"/>
    <w:rsid w:val="008F5B6A"/>
    <w:rsid w:val="008F680E"/>
    <w:rsid w:val="008F7CE3"/>
    <w:rsid w:val="00907449"/>
    <w:rsid w:val="00916D55"/>
    <w:rsid w:val="00920A70"/>
    <w:rsid w:val="00921770"/>
    <w:rsid w:val="00922D7C"/>
    <w:rsid w:val="00924333"/>
    <w:rsid w:val="00935EEB"/>
    <w:rsid w:val="009375C8"/>
    <w:rsid w:val="00940773"/>
    <w:rsid w:val="00942456"/>
    <w:rsid w:val="00946037"/>
    <w:rsid w:val="00947136"/>
    <w:rsid w:val="00947D22"/>
    <w:rsid w:val="00953017"/>
    <w:rsid w:val="00965E6B"/>
    <w:rsid w:val="009663F4"/>
    <w:rsid w:val="009701D1"/>
    <w:rsid w:val="0098316F"/>
    <w:rsid w:val="00986154"/>
    <w:rsid w:val="00990ACD"/>
    <w:rsid w:val="009941BF"/>
    <w:rsid w:val="00995918"/>
    <w:rsid w:val="00996564"/>
    <w:rsid w:val="009B6AC8"/>
    <w:rsid w:val="009C6B91"/>
    <w:rsid w:val="009E1437"/>
    <w:rsid w:val="009F1A8F"/>
    <w:rsid w:val="009F20D9"/>
    <w:rsid w:val="009F549A"/>
    <w:rsid w:val="009F7B35"/>
    <w:rsid w:val="00A0497B"/>
    <w:rsid w:val="00A073C4"/>
    <w:rsid w:val="00A119A9"/>
    <w:rsid w:val="00A15628"/>
    <w:rsid w:val="00A17198"/>
    <w:rsid w:val="00A20FED"/>
    <w:rsid w:val="00A2237C"/>
    <w:rsid w:val="00A30958"/>
    <w:rsid w:val="00A335A0"/>
    <w:rsid w:val="00A371A8"/>
    <w:rsid w:val="00A4132C"/>
    <w:rsid w:val="00A458C7"/>
    <w:rsid w:val="00A503B0"/>
    <w:rsid w:val="00A640F6"/>
    <w:rsid w:val="00A660BB"/>
    <w:rsid w:val="00A7410D"/>
    <w:rsid w:val="00A766FA"/>
    <w:rsid w:val="00A76CB6"/>
    <w:rsid w:val="00A77650"/>
    <w:rsid w:val="00A91E36"/>
    <w:rsid w:val="00AA041C"/>
    <w:rsid w:val="00AB1516"/>
    <w:rsid w:val="00AC060A"/>
    <w:rsid w:val="00AC653A"/>
    <w:rsid w:val="00AC7FE4"/>
    <w:rsid w:val="00AD0159"/>
    <w:rsid w:val="00AD0464"/>
    <w:rsid w:val="00AD0B5B"/>
    <w:rsid w:val="00AD14FF"/>
    <w:rsid w:val="00AD2BCF"/>
    <w:rsid w:val="00AF2AC9"/>
    <w:rsid w:val="00AF48AF"/>
    <w:rsid w:val="00AF7B61"/>
    <w:rsid w:val="00B02CEC"/>
    <w:rsid w:val="00B232D4"/>
    <w:rsid w:val="00B330DB"/>
    <w:rsid w:val="00B354A3"/>
    <w:rsid w:val="00B35C32"/>
    <w:rsid w:val="00B40D1B"/>
    <w:rsid w:val="00B5168A"/>
    <w:rsid w:val="00B524A7"/>
    <w:rsid w:val="00B5288B"/>
    <w:rsid w:val="00B5568A"/>
    <w:rsid w:val="00B56644"/>
    <w:rsid w:val="00B65268"/>
    <w:rsid w:val="00B7329F"/>
    <w:rsid w:val="00B8189E"/>
    <w:rsid w:val="00B9446E"/>
    <w:rsid w:val="00B957CD"/>
    <w:rsid w:val="00BA345B"/>
    <w:rsid w:val="00BA480A"/>
    <w:rsid w:val="00BA67FA"/>
    <w:rsid w:val="00BC61FC"/>
    <w:rsid w:val="00BD00FE"/>
    <w:rsid w:val="00BD2C04"/>
    <w:rsid w:val="00BD3854"/>
    <w:rsid w:val="00BF0182"/>
    <w:rsid w:val="00BF0F93"/>
    <w:rsid w:val="00BF7048"/>
    <w:rsid w:val="00C02F1C"/>
    <w:rsid w:val="00C042C4"/>
    <w:rsid w:val="00C059E8"/>
    <w:rsid w:val="00C11A12"/>
    <w:rsid w:val="00C26CD0"/>
    <w:rsid w:val="00C35225"/>
    <w:rsid w:val="00C4016C"/>
    <w:rsid w:val="00C478D9"/>
    <w:rsid w:val="00C501E6"/>
    <w:rsid w:val="00C540EC"/>
    <w:rsid w:val="00C57042"/>
    <w:rsid w:val="00C572C5"/>
    <w:rsid w:val="00C61610"/>
    <w:rsid w:val="00C70FB4"/>
    <w:rsid w:val="00C817DB"/>
    <w:rsid w:val="00C8234E"/>
    <w:rsid w:val="00C82B31"/>
    <w:rsid w:val="00C84166"/>
    <w:rsid w:val="00C85ED9"/>
    <w:rsid w:val="00C87BE9"/>
    <w:rsid w:val="00C91FAA"/>
    <w:rsid w:val="00CA693B"/>
    <w:rsid w:val="00CC02A2"/>
    <w:rsid w:val="00CE0BB0"/>
    <w:rsid w:val="00CF14C8"/>
    <w:rsid w:val="00CF361F"/>
    <w:rsid w:val="00D07F7F"/>
    <w:rsid w:val="00D31296"/>
    <w:rsid w:val="00D34199"/>
    <w:rsid w:val="00D34403"/>
    <w:rsid w:val="00D507C0"/>
    <w:rsid w:val="00D5557E"/>
    <w:rsid w:val="00D57C30"/>
    <w:rsid w:val="00D80ADF"/>
    <w:rsid w:val="00D869E5"/>
    <w:rsid w:val="00D90563"/>
    <w:rsid w:val="00D9196E"/>
    <w:rsid w:val="00DB2786"/>
    <w:rsid w:val="00DB398B"/>
    <w:rsid w:val="00DB6FAD"/>
    <w:rsid w:val="00DC2F12"/>
    <w:rsid w:val="00DC32B1"/>
    <w:rsid w:val="00DC6DEF"/>
    <w:rsid w:val="00DC75AF"/>
    <w:rsid w:val="00DC76B9"/>
    <w:rsid w:val="00DE5BBB"/>
    <w:rsid w:val="00DE6211"/>
    <w:rsid w:val="00E06F7B"/>
    <w:rsid w:val="00E328D4"/>
    <w:rsid w:val="00E333E9"/>
    <w:rsid w:val="00E42856"/>
    <w:rsid w:val="00E576C8"/>
    <w:rsid w:val="00E70516"/>
    <w:rsid w:val="00E70C48"/>
    <w:rsid w:val="00E726F0"/>
    <w:rsid w:val="00E7426A"/>
    <w:rsid w:val="00E76F2A"/>
    <w:rsid w:val="00E77535"/>
    <w:rsid w:val="00E775CA"/>
    <w:rsid w:val="00E97BB1"/>
    <w:rsid w:val="00E97E0E"/>
    <w:rsid w:val="00EA25D2"/>
    <w:rsid w:val="00EA4AFE"/>
    <w:rsid w:val="00EA526F"/>
    <w:rsid w:val="00EB019D"/>
    <w:rsid w:val="00EB0E5F"/>
    <w:rsid w:val="00EC5438"/>
    <w:rsid w:val="00EC5633"/>
    <w:rsid w:val="00ED483E"/>
    <w:rsid w:val="00F10A4B"/>
    <w:rsid w:val="00F22004"/>
    <w:rsid w:val="00F238DB"/>
    <w:rsid w:val="00F25FFC"/>
    <w:rsid w:val="00F40BDE"/>
    <w:rsid w:val="00F51728"/>
    <w:rsid w:val="00F61E30"/>
    <w:rsid w:val="00F70AC7"/>
    <w:rsid w:val="00F72912"/>
    <w:rsid w:val="00F85A8B"/>
    <w:rsid w:val="00F92B7F"/>
    <w:rsid w:val="00FA194B"/>
    <w:rsid w:val="00FA238C"/>
    <w:rsid w:val="00FA667B"/>
    <w:rsid w:val="00FC04D8"/>
    <w:rsid w:val="00FC05B1"/>
    <w:rsid w:val="00FC4A2D"/>
    <w:rsid w:val="00FC5661"/>
    <w:rsid w:val="00FC65B9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6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uiPriority w:val="59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F4A4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4A4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4A4C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4A4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4A4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737DE-97AD-423F-9056-2DFEBD9938BA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2</Pages>
  <Words>246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松井 翔平</cp:lastModifiedBy>
  <cp:revision>3</cp:revision>
  <cp:lastPrinted>2026-08-05T02:41:00Z</cp:lastPrinted>
  <dcterms:created xsi:type="dcterms:W3CDTF">2026-08-14T04:48:00Z</dcterms:created>
  <dcterms:modified xsi:type="dcterms:W3CDTF">2026-08-25T03:25:00Z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