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08E1D" w14:textId="5A75CC3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別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記</w:t>
      </w:r>
    </w:p>
    <w:p w14:paraId="1DF8AE60" w14:textId="7777777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収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支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決</w:t>
      </w:r>
      <w:r w:rsidRPr="00612C25">
        <w:rPr>
          <w:rFonts w:ascii="ＭＳ ゴシック" w:eastAsia="ＭＳ ゴシック" w:hAnsi="ＭＳ ゴシック" w:cs="ＭＳ ゴシック" w:hint="eastAsia"/>
          <w:spacing w:val="2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算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書</w:t>
      </w:r>
      <w:r w:rsidRPr="00612C25">
        <w:rPr>
          <w:rFonts w:ascii="ＭＳ 明朝" w:hAnsi="ＭＳ 明朝" w:hint="eastAsia"/>
          <w:spacing w:val="4"/>
          <w:sz w:val="36"/>
          <w:szCs w:val="36"/>
        </w:rPr>
        <w:t xml:space="preserve">  </w:t>
      </w:r>
      <w:r w:rsidRPr="00612C25">
        <w:rPr>
          <w:rFonts w:ascii="ＭＳ 明朝" w:hAnsi="ＭＳ 明朝" w:hint="eastAsia"/>
          <w:spacing w:val="9"/>
          <w:sz w:val="36"/>
          <w:szCs w:val="36"/>
        </w:rPr>
        <w:t xml:space="preserve">　</w:t>
      </w:r>
    </w:p>
    <w:p w14:paraId="18089656" w14:textId="77777777" w:rsidR="00990ACD" w:rsidRPr="00612C25" w:rsidRDefault="00990ACD" w:rsidP="00990ACD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１　収入の部</w:t>
      </w:r>
    </w:p>
    <w:p w14:paraId="1C7C328B" w14:textId="77777777" w:rsidR="00990ACD" w:rsidRPr="00612C25" w:rsidRDefault="00990ACD" w:rsidP="00990ACD">
      <w:pPr>
        <w:pStyle w:val="a3"/>
        <w:spacing w:line="96" w:lineRule="exact"/>
        <w:rPr>
          <w:spacing w:val="0"/>
        </w:rPr>
      </w:pPr>
    </w:p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100"/>
        <w:gridCol w:w="2552"/>
        <w:gridCol w:w="2552"/>
        <w:gridCol w:w="2835"/>
        <w:gridCol w:w="81"/>
      </w:tblGrid>
      <w:tr w:rsidR="00612C25" w:rsidRPr="00612C25" w14:paraId="02A14BB1" w14:textId="77777777" w:rsidTr="003D6D0B">
        <w:trPr>
          <w:cantSplit/>
          <w:trHeight w:hRule="exact" w:val="567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ABB50B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49D3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科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</w:t>
            </w:r>
            <w:r w:rsidRPr="00612C25">
              <w:rPr>
                <w:rFonts w:ascii="ＭＳ 明朝" w:hAnsi="ＭＳ 明朝" w:hint="eastAsia"/>
              </w:rPr>
              <w:t>目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1613E6" w14:textId="198C7B1F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="00BD6DE5">
              <w:rPr>
                <w:rFonts w:ascii="ＭＳ 明朝" w:hAnsi="ＭＳ 明朝" w:hint="eastAsia"/>
              </w:rPr>
              <w:t>決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612C25">
              <w:rPr>
                <w:rFonts w:ascii="ＭＳ 明朝" w:hAnsi="ＭＳ 明朝" w:hint="eastAsia"/>
              </w:rPr>
              <w:t>算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612C25">
              <w:rPr>
                <w:rFonts w:ascii="ＭＳ 明朝" w:hAnsi="ＭＳ 明朝" w:hint="eastAsia"/>
              </w:rPr>
              <w:t>額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0615C7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摘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    </w:t>
            </w:r>
            <w:r w:rsidRPr="00612C25">
              <w:rPr>
                <w:rFonts w:ascii="ＭＳ 明朝" w:hAnsi="ＭＳ 明朝" w:hint="eastAsia"/>
              </w:rPr>
              <w:t>要</w:t>
            </w:r>
          </w:p>
        </w:tc>
        <w:tc>
          <w:tcPr>
            <w:tcW w:w="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7E481D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  <w:tr w:rsidR="00612C25" w:rsidRPr="00612C25" w14:paraId="4E8CA975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E17FE6" w14:textId="77777777" w:rsidR="00990ACD" w:rsidRPr="00612C25" w:rsidRDefault="00990ACD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4FAE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補助金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A1AEBA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　　         </w:t>
            </w:r>
            <w:r w:rsidRPr="00612C25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B91194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E425D8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01544146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4DCD1E" w14:textId="77777777" w:rsidR="00990ACD" w:rsidRPr="00612C25" w:rsidRDefault="00990ACD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A2AF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自己資金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E7E28D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EAFFEF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693CF5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01257797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58CBBC" w14:textId="77777777" w:rsidR="00990ACD" w:rsidRPr="00612C25" w:rsidRDefault="00990ACD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B2B5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B08CB4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12A766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ACD9A0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61F3A9D1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6992A2" w14:textId="77777777" w:rsidR="00990ACD" w:rsidRPr="00612C25" w:rsidRDefault="00990ACD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FBDD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0D164E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1D7554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2B088B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990ACD" w:rsidRPr="00612C25" w14:paraId="4A83BECD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C6914A" w14:textId="77777777" w:rsidR="00990ACD" w:rsidRPr="00612C25" w:rsidRDefault="00990ACD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9FF8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C5CFFF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C960D9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953E4B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</w:tbl>
    <w:p w14:paraId="3B3BAC8B" w14:textId="77777777" w:rsidR="00990ACD" w:rsidRPr="00612C25" w:rsidRDefault="00990ACD" w:rsidP="00990ACD">
      <w:pPr>
        <w:pStyle w:val="a3"/>
        <w:spacing w:line="184" w:lineRule="exact"/>
        <w:rPr>
          <w:spacing w:val="0"/>
        </w:rPr>
      </w:pPr>
    </w:p>
    <w:p w14:paraId="7B5723D0" w14:textId="77777777" w:rsidR="00990ACD" w:rsidRPr="00612C25" w:rsidRDefault="00990ACD" w:rsidP="00990ACD">
      <w:pPr>
        <w:pStyle w:val="a3"/>
        <w:rPr>
          <w:spacing w:val="0"/>
        </w:rPr>
      </w:pPr>
    </w:p>
    <w:p w14:paraId="5905E22A" w14:textId="77777777" w:rsidR="00990ACD" w:rsidRPr="00612C25" w:rsidRDefault="00990ACD" w:rsidP="00990ACD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２　支出の部</w:t>
      </w:r>
    </w:p>
    <w:p w14:paraId="51C24BFC" w14:textId="77777777" w:rsidR="00990ACD" w:rsidRPr="00612C25" w:rsidRDefault="00990ACD" w:rsidP="00990ACD">
      <w:pPr>
        <w:pStyle w:val="a3"/>
        <w:spacing w:line="96" w:lineRule="exact"/>
        <w:rPr>
          <w:spacing w:val="0"/>
        </w:rPr>
      </w:pPr>
    </w:p>
    <w:tbl>
      <w:tblPr>
        <w:tblW w:w="9120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100"/>
        <w:gridCol w:w="2552"/>
        <w:gridCol w:w="2552"/>
        <w:gridCol w:w="2835"/>
        <w:gridCol w:w="81"/>
      </w:tblGrid>
      <w:tr w:rsidR="00612C25" w:rsidRPr="00612C25" w14:paraId="60FD9C40" w14:textId="77777777" w:rsidTr="003D6D0B">
        <w:trPr>
          <w:cantSplit/>
          <w:trHeight w:hRule="exact" w:val="556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E9DD83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B1B3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科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</w:t>
            </w:r>
            <w:r w:rsidRPr="00612C25">
              <w:rPr>
                <w:rFonts w:ascii="ＭＳ 明朝" w:hAnsi="ＭＳ 明朝" w:hint="eastAsia"/>
              </w:rPr>
              <w:t>目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24E1F8" w14:textId="3CE6B4B4" w:rsidR="00990ACD" w:rsidRPr="00612C25" w:rsidRDefault="00BD6DE5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決</w:t>
            </w:r>
            <w:r w:rsidR="00990ACD"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="00990ACD" w:rsidRPr="00612C25">
              <w:rPr>
                <w:rFonts w:ascii="ＭＳ 明朝" w:hAnsi="ＭＳ 明朝" w:hint="eastAsia"/>
              </w:rPr>
              <w:t>算</w:t>
            </w:r>
            <w:r w:rsidR="00990ACD"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="00990ACD" w:rsidRPr="00612C25">
              <w:rPr>
                <w:rFonts w:ascii="ＭＳ 明朝" w:hAnsi="ＭＳ 明朝" w:hint="eastAsia"/>
              </w:rPr>
              <w:t>額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FD9493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摘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    </w:t>
            </w:r>
            <w:r w:rsidRPr="00612C25">
              <w:rPr>
                <w:rFonts w:ascii="ＭＳ 明朝" w:hAnsi="ＭＳ 明朝" w:hint="eastAsia"/>
              </w:rPr>
              <w:t>要</w:t>
            </w:r>
          </w:p>
        </w:tc>
        <w:tc>
          <w:tcPr>
            <w:tcW w:w="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39AF0F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  <w:tr w:rsidR="00612C25" w:rsidRPr="00612C25" w14:paraId="5AFAAAB2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60403A" w14:textId="77777777" w:rsidR="00990ACD" w:rsidRPr="00612C25" w:rsidRDefault="00990ACD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F060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太陽光発電設備　設備費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EE5DBB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        　　</w:t>
            </w:r>
            <w:r w:rsidRPr="00612C25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8E9404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D1496D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3E90131B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734F2C" w14:textId="77777777" w:rsidR="00990ACD" w:rsidRPr="00612C25" w:rsidRDefault="00990ACD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2307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太陽光発電設備　工事費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99876E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ED502B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2946DC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73B75661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39BA97" w14:textId="77777777" w:rsidR="00990ACD" w:rsidRPr="00612C25" w:rsidRDefault="00990ACD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0D26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蓄電池　設備費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DD198F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2A69F9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306C4C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3FBE29D7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79BEFA" w14:textId="77777777" w:rsidR="00990ACD" w:rsidRPr="00612C25" w:rsidRDefault="00990ACD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516A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蓄電池　工事費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602C1E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896838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7006B6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07433B01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580002" w14:textId="77777777" w:rsidR="00990ACD" w:rsidRPr="00612C25" w:rsidRDefault="00990ACD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43F0" w14:textId="77777777" w:rsidR="00990ACD" w:rsidRPr="00612C25" w:rsidRDefault="00990ACD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0C27BA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5CE6BB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0C7DCE" w14:textId="77777777" w:rsidR="00990ACD" w:rsidRPr="00612C25" w:rsidRDefault="00990ACD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116AD942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3B4FE2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659F" w14:textId="3DA501EE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その他設備費／工事費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6B5A68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7812DD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785BE9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5FC03B3F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1D63C3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FED1" w14:textId="270E1379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その他経費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A45CA3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82A259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9AEE98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56A8299B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ADCDCE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4395" w14:textId="620DD71B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D68CC3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E2E250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11103A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77DB333C" w14:textId="77777777" w:rsidTr="003D6D0B">
        <w:trPr>
          <w:cantSplit/>
          <w:trHeight w:hRule="exact" w:val="56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51036B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C6C3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消費税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61E4BA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90B51F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81425A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820781" w:rsidRPr="00612C25" w14:paraId="1EC9909A" w14:textId="77777777" w:rsidTr="003D6D0B">
        <w:trPr>
          <w:cantSplit/>
          <w:trHeight w:hRule="exact" w:val="56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497C02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3244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C036DD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05A629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C43F9F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</w:tbl>
    <w:p w14:paraId="35BD359E" w14:textId="77777777" w:rsidR="00990ACD" w:rsidRPr="00612C25" w:rsidRDefault="00990ACD" w:rsidP="00990ACD">
      <w:pPr>
        <w:pStyle w:val="a3"/>
        <w:spacing w:line="184" w:lineRule="exact"/>
        <w:rPr>
          <w:spacing w:val="0"/>
        </w:rPr>
      </w:pPr>
    </w:p>
    <w:p w14:paraId="0057925A" w14:textId="7777777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（注）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１　収支の計は</w:t>
      </w:r>
      <w:r w:rsidR="00812DB0" w:rsidRPr="00612C25">
        <w:rPr>
          <w:rFonts w:ascii="ＭＳ 明朝" w:hAnsi="ＭＳ 明朝" w:hint="eastAsia"/>
        </w:rPr>
        <w:t>、</w:t>
      </w:r>
      <w:r w:rsidRPr="00612C25">
        <w:rPr>
          <w:rFonts w:ascii="ＭＳ 明朝" w:hAnsi="ＭＳ 明朝" w:hint="eastAsia"/>
        </w:rPr>
        <w:t>それぞれ一致する。</w:t>
      </w:r>
    </w:p>
    <w:p w14:paraId="3A962D0F" w14:textId="1B2F41C6" w:rsidR="00AC060A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</w:t>
      </w:r>
      <w:r w:rsidRPr="00612C25">
        <w:rPr>
          <w:rFonts w:ascii="ＭＳ 明朝" w:hAnsi="ＭＳ 明朝" w:hint="eastAsia"/>
        </w:rPr>
        <w:t xml:space="preserve">２　</w:t>
      </w:r>
      <w:r w:rsidR="008F7CE3" w:rsidRPr="00612C25">
        <w:rPr>
          <w:rFonts w:ascii="ＭＳ 明朝" w:hAnsi="ＭＳ 明朝" w:hint="eastAsia"/>
        </w:rPr>
        <w:t>市</w:t>
      </w:r>
      <w:r w:rsidRPr="00612C25">
        <w:rPr>
          <w:rFonts w:ascii="ＭＳ 明朝" w:hAnsi="ＭＳ 明朝" w:hint="eastAsia"/>
        </w:rPr>
        <w:t>補助金は、見込額を記入する。</w:t>
      </w:r>
    </w:p>
    <w:p w14:paraId="2E4B724B" w14:textId="69AF45FB" w:rsidR="005F0AF3" w:rsidRPr="00612C25" w:rsidRDefault="005F0AF3">
      <w:pPr>
        <w:widowControl/>
        <w:jc w:val="left"/>
        <w:rPr>
          <w:rFonts w:ascii="ＭＳ 明朝" w:hAnsi="ＭＳ 明朝"/>
        </w:rPr>
      </w:pPr>
      <w:r w:rsidRPr="00612C25">
        <w:rPr>
          <w:rFonts w:ascii="ＭＳ 明朝" w:hAnsi="ＭＳ 明朝"/>
        </w:rPr>
        <w:br w:type="page"/>
      </w:r>
    </w:p>
    <w:p w14:paraId="5E6CA365" w14:textId="77777777" w:rsidR="00DC32B1" w:rsidRPr="00612C25" w:rsidRDefault="00DC32B1" w:rsidP="00DC32B1">
      <w:pPr>
        <w:pStyle w:val="a3"/>
        <w:rPr>
          <w:spacing w:val="0"/>
        </w:rPr>
      </w:pPr>
      <w:r w:rsidRPr="00612C25">
        <w:rPr>
          <w:rFonts w:ascii="ＭＳ 明朝" w:hAnsi="ＭＳ 明朝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EFC585A" wp14:editId="7B10A084">
                <wp:simplePos x="0" y="0"/>
                <wp:positionH relativeFrom="column">
                  <wp:posOffset>2530475</wp:posOffset>
                </wp:positionH>
                <wp:positionV relativeFrom="paragraph">
                  <wp:posOffset>18415</wp:posOffset>
                </wp:positionV>
                <wp:extent cx="676275" cy="295275"/>
                <wp:effectExtent l="0" t="0" r="28575" b="28575"/>
                <wp:wrapNone/>
                <wp:docPr id="625807195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4A49F3" w14:textId="77777777" w:rsidR="00DC32B1" w:rsidRPr="00EC5438" w:rsidRDefault="00DC32B1" w:rsidP="00DC32B1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 w:rsidRPr="00EC5438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FC58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199.25pt;margin-top:1.45pt;width:53.25pt;height:23.2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" fillcolor="white [3212]" strokeweight=".5pt">
                <v:textbox>
                  <w:txbxContent>
                    <w:p w14:paraId="0D4A49F3" w14:textId="77777777" w:rsidR="00DC32B1" w:rsidRPr="00EC5438" w:rsidRDefault="00DC32B1" w:rsidP="00DC32B1">
                      <w:pPr>
                        <w:rPr>
                          <w:color w:val="FF0000"/>
                          <w:sz w:val="24"/>
                        </w:rPr>
                      </w:pPr>
                      <w:r w:rsidRPr="00EC5438">
                        <w:rPr>
                          <w:rFonts w:hint="eastAsia"/>
                          <w:color w:val="FF0000"/>
                          <w:sz w:val="24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Pr="00612C25">
        <w:rPr>
          <w:rFonts w:ascii="ＭＳ 明朝" w:hAnsi="ＭＳ 明朝" w:hint="eastAsia"/>
        </w:rPr>
        <w:t>別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記</w:t>
      </w:r>
    </w:p>
    <w:p w14:paraId="08C54C8F" w14:textId="5A52D83E" w:rsidR="00DC32B1" w:rsidRPr="00612C25" w:rsidRDefault="00DC32B1" w:rsidP="00DC32B1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収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支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="0011321D"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決　算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書</w:t>
      </w:r>
    </w:p>
    <w:p w14:paraId="6C298A39" w14:textId="77777777" w:rsidR="00A766FA" w:rsidRPr="00612C25" w:rsidRDefault="00A766FA" w:rsidP="00A766FA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１　収入の部</w:t>
      </w:r>
    </w:p>
    <w:p w14:paraId="10A89709" w14:textId="77777777" w:rsidR="00A766FA" w:rsidRPr="00612C25" w:rsidRDefault="00A766FA" w:rsidP="00A766FA">
      <w:pPr>
        <w:pStyle w:val="a3"/>
        <w:spacing w:line="96" w:lineRule="exact"/>
        <w:rPr>
          <w:spacing w:val="0"/>
        </w:rPr>
      </w:pPr>
    </w:p>
    <w:tbl>
      <w:tblPr>
        <w:tblW w:w="9083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100"/>
        <w:gridCol w:w="2552"/>
        <w:gridCol w:w="2552"/>
        <w:gridCol w:w="2835"/>
        <w:gridCol w:w="44"/>
      </w:tblGrid>
      <w:tr w:rsidR="00612C25" w:rsidRPr="00612C25" w14:paraId="3E9150E1" w14:textId="77777777" w:rsidTr="003D6D0B">
        <w:trPr>
          <w:cantSplit/>
          <w:trHeight w:hRule="exact" w:val="556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B6DE28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6C9D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科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</w:t>
            </w:r>
            <w:r w:rsidRPr="00612C25">
              <w:rPr>
                <w:rFonts w:ascii="ＭＳ 明朝" w:hAnsi="ＭＳ 明朝" w:hint="eastAsia"/>
              </w:rPr>
              <w:t>目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D492D6" w14:textId="1965DAD1" w:rsidR="00A766FA" w:rsidRPr="00612C25" w:rsidRDefault="00BD6DE5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決</w:t>
            </w:r>
            <w:r w:rsidR="00A766FA"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="00A766FA" w:rsidRPr="00612C25">
              <w:rPr>
                <w:rFonts w:ascii="ＭＳ 明朝" w:hAnsi="ＭＳ 明朝" w:hint="eastAsia"/>
              </w:rPr>
              <w:t>算</w:t>
            </w:r>
            <w:r w:rsidR="00A766FA"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="00A766FA" w:rsidRPr="00612C25">
              <w:rPr>
                <w:rFonts w:ascii="ＭＳ 明朝" w:hAnsi="ＭＳ 明朝" w:hint="eastAsia"/>
              </w:rPr>
              <w:t>額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11E060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摘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    </w:t>
            </w:r>
            <w:r w:rsidRPr="00612C25">
              <w:rPr>
                <w:rFonts w:ascii="ＭＳ 明朝" w:hAnsi="ＭＳ 明朝" w:hint="eastAsia"/>
              </w:rPr>
              <w:t>要</w:t>
            </w:r>
          </w:p>
        </w:tc>
        <w:tc>
          <w:tcPr>
            <w:tcW w:w="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D9AB66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  <w:tr w:rsidR="00612C25" w:rsidRPr="00612C25" w14:paraId="5FBEA8A9" w14:textId="77777777" w:rsidTr="003D6D0B">
        <w:trPr>
          <w:cantSplit/>
          <w:trHeight w:hRule="exact" w:val="556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D8A5FF" w14:textId="77777777" w:rsidR="00A766FA" w:rsidRPr="00612C25" w:rsidRDefault="00A766FA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14CE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補助金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DC15A1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rFonts w:ascii="ＭＳ 明朝" w:hAnsi="ＭＳ 明朝"/>
                <w:spacing w:val="2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　　　   585,000　円</w:t>
            </w:r>
          </w:p>
          <w:p w14:paraId="7B367F73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rFonts w:ascii="ＭＳ 明朝" w:hAnsi="ＭＳ 明朝"/>
                <w:spacing w:val="2"/>
              </w:rPr>
            </w:pPr>
          </w:p>
          <w:p w14:paraId="74C4674B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  <w:r w:rsidRPr="00612C25">
              <w:rPr>
                <w:rFonts w:ascii="ＭＳ 明朝" w:hAnsi="ＭＳ 明朝" w:hint="eastAsia"/>
                <w:spacing w:val="2"/>
              </w:rPr>
              <w:t xml:space="preserve">           </w:t>
            </w:r>
            <w:r w:rsidRPr="00612C25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BBA6A7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F518A2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74CF2849" w14:textId="77777777" w:rsidTr="003D6D0B">
        <w:trPr>
          <w:cantSplit/>
          <w:trHeight w:hRule="exact" w:val="558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5942DF" w14:textId="77777777" w:rsidR="00A766FA" w:rsidRPr="00612C25" w:rsidRDefault="00A766FA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738EE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自己資金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FFED15" w14:textId="77777777" w:rsidR="00A766FA" w:rsidRPr="00612C25" w:rsidRDefault="00A766FA" w:rsidP="003D6D0B">
            <w:pPr>
              <w:pStyle w:val="a3"/>
              <w:spacing w:before="184" w:line="280" w:lineRule="exact"/>
              <w:ind w:firstLineChars="300" w:firstLine="570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 xml:space="preserve">　</w:t>
            </w:r>
            <w:r w:rsidRPr="00612C25">
              <w:rPr>
                <w:rFonts w:ascii="ＭＳ 明朝" w:hAnsi="ＭＳ 明朝" w:hint="eastAsia"/>
                <w:spacing w:val="2"/>
              </w:rPr>
              <w:t>〇〇〇,〇〇〇</w:t>
            </w:r>
            <w:r w:rsidRPr="00612C25">
              <w:rPr>
                <w:rFonts w:hint="eastAsia"/>
                <w:spacing w:val="0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372AC1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6FE5CA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0BD82B8C" w14:textId="77777777" w:rsidTr="003D6D0B">
        <w:trPr>
          <w:cantSplit/>
          <w:trHeight w:hRule="exact" w:val="56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496850" w14:textId="77777777" w:rsidR="00A766FA" w:rsidRPr="00612C25" w:rsidRDefault="00A766FA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9F33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6F5513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1F82F6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EFCEA9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35009900" w14:textId="77777777" w:rsidTr="003D6D0B">
        <w:trPr>
          <w:cantSplit/>
          <w:trHeight w:hRule="exact" w:val="56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0B60F6" w14:textId="77777777" w:rsidR="00A766FA" w:rsidRPr="00612C25" w:rsidRDefault="00A766FA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CC07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0722C1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CD037B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0B5676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2E3CF1E8" w14:textId="77777777" w:rsidTr="003D6D0B">
        <w:trPr>
          <w:cantSplit/>
          <w:trHeight w:hRule="exact" w:val="56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FA6E50" w14:textId="77777777" w:rsidR="00A766FA" w:rsidRPr="00612C25" w:rsidRDefault="00A766FA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E0B0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C66985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ascii="ＭＳ 明朝" w:hAnsi="ＭＳ 明朝" w:hint="eastAsia"/>
                <w:spacing w:val="2"/>
              </w:rPr>
              <w:t xml:space="preserve">　　〇〇〇,〇〇〇</w:t>
            </w:r>
            <w:r w:rsidRPr="00612C25">
              <w:rPr>
                <w:rFonts w:hint="eastAsia"/>
                <w:spacing w:val="0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CB0C41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A1D388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</w:tbl>
    <w:p w14:paraId="73192187" w14:textId="77777777" w:rsidR="00A766FA" w:rsidRPr="00612C25" w:rsidRDefault="00A766FA" w:rsidP="00A766FA">
      <w:pPr>
        <w:pStyle w:val="a3"/>
        <w:spacing w:line="184" w:lineRule="exact"/>
        <w:rPr>
          <w:spacing w:val="0"/>
        </w:rPr>
      </w:pPr>
      <w:r w:rsidRPr="00612C25"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C3F3BC" wp14:editId="7B6A6BDA">
                <wp:simplePos x="0" y="0"/>
                <wp:positionH relativeFrom="column">
                  <wp:posOffset>3380105</wp:posOffset>
                </wp:positionH>
                <wp:positionV relativeFrom="paragraph">
                  <wp:posOffset>-1905</wp:posOffset>
                </wp:positionV>
                <wp:extent cx="565150" cy="469900"/>
                <wp:effectExtent l="38100" t="38100" r="25400" b="25400"/>
                <wp:wrapNone/>
                <wp:docPr id="11" name="直線矢印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5150" cy="469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25201" id="直線矢印コネクタ 22" o:spid="_x0000_s1026" type="#_x0000_t32" style="position:absolute;margin-left:266.15pt;margin-top:-.15pt;width:44.5pt;height:37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" strokecolor="red">
                <v:stroke endarrow="block"/>
              </v:shape>
            </w:pict>
          </mc:Fallback>
        </mc:AlternateContent>
      </w:r>
    </w:p>
    <w:p w14:paraId="2628267D" w14:textId="77777777" w:rsidR="00A766FA" w:rsidRPr="00612C25" w:rsidRDefault="00A766FA" w:rsidP="00A766FA">
      <w:pPr>
        <w:pStyle w:val="a3"/>
        <w:rPr>
          <w:spacing w:val="0"/>
        </w:rPr>
      </w:pPr>
      <w:r w:rsidRPr="00612C25"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CB8945D" wp14:editId="10208B88">
                <wp:simplePos x="0" y="0"/>
                <wp:positionH relativeFrom="column">
                  <wp:posOffset>3957955</wp:posOffset>
                </wp:positionH>
                <wp:positionV relativeFrom="paragraph">
                  <wp:posOffset>119380</wp:posOffset>
                </wp:positionV>
                <wp:extent cx="1638300" cy="504825"/>
                <wp:effectExtent l="0" t="0" r="19050" b="28575"/>
                <wp:wrapNone/>
                <wp:docPr id="12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504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C20AE9" w14:textId="77777777" w:rsidR="00A766FA" w:rsidRPr="00700A8F" w:rsidRDefault="00A766FA" w:rsidP="00A766F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00A8F">
                              <w:rPr>
                                <w:rFonts w:hint="eastAsia"/>
                                <w:color w:val="FF0000"/>
                              </w:rPr>
                              <w:t>合計値が一致すること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B8945D" id="正方形/長方形 21" o:spid="_x0000_s1027" style="position:absolute;left:0;text-align:left;margin-left:311.65pt;margin-top:9.4pt;width:129pt;height:39.7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" filled="f" strokecolor="#0a121c [484]" strokeweight="2pt">
                <v:textbox>
                  <w:txbxContent>
                    <w:p w14:paraId="61C20AE9" w14:textId="77777777" w:rsidR="00A766FA" w:rsidRPr="00700A8F" w:rsidRDefault="00A766FA" w:rsidP="00A766FA">
                      <w:pPr>
                        <w:jc w:val="center"/>
                        <w:rPr>
                          <w:color w:val="FF0000"/>
                        </w:rPr>
                      </w:pPr>
                      <w:r w:rsidRPr="00700A8F">
                        <w:rPr>
                          <w:rFonts w:hint="eastAsia"/>
                          <w:color w:val="FF0000"/>
                        </w:rPr>
                        <w:t>合計値が一致すること</w:t>
                      </w:r>
                    </w:p>
                  </w:txbxContent>
                </v:textbox>
              </v:rect>
            </w:pict>
          </mc:Fallback>
        </mc:AlternateContent>
      </w:r>
    </w:p>
    <w:p w14:paraId="6D59595B" w14:textId="77777777" w:rsidR="00A766FA" w:rsidRPr="00612C25" w:rsidRDefault="00A766FA" w:rsidP="00A766FA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２　支出の部</w:t>
      </w:r>
    </w:p>
    <w:p w14:paraId="17C5F0FF" w14:textId="77777777" w:rsidR="00A766FA" w:rsidRPr="00612C25" w:rsidRDefault="00A766FA" w:rsidP="00A766FA">
      <w:pPr>
        <w:pStyle w:val="a3"/>
        <w:spacing w:line="96" w:lineRule="exact"/>
        <w:rPr>
          <w:spacing w:val="0"/>
        </w:rPr>
      </w:pPr>
    </w:p>
    <w:tbl>
      <w:tblPr>
        <w:tblW w:w="9083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100"/>
        <w:gridCol w:w="2552"/>
        <w:gridCol w:w="2552"/>
        <w:gridCol w:w="2835"/>
        <w:gridCol w:w="44"/>
      </w:tblGrid>
      <w:tr w:rsidR="00612C25" w:rsidRPr="00612C25" w14:paraId="249D6D9F" w14:textId="77777777" w:rsidTr="005F0AF3">
        <w:trPr>
          <w:cantSplit/>
          <w:trHeight w:val="577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BB20B5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90D3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科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</w:t>
            </w:r>
            <w:r w:rsidRPr="00612C25">
              <w:rPr>
                <w:rFonts w:ascii="ＭＳ 明朝" w:hAnsi="ＭＳ 明朝" w:hint="eastAsia"/>
              </w:rPr>
              <w:t>目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DADD05" w14:textId="079C6905" w:rsidR="00A766FA" w:rsidRPr="00612C25" w:rsidRDefault="00BD6DE5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決</w:t>
            </w:r>
            <w:r w:rsidR="00A766FA"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="00A766FA" w:rsidRPr="00612C25">
              <w:rPr>
                <w:rFonts w:ascii="ＭＳ 明朝" w:hAnsi="ＭＳ 明朝" w:hint="eastAsia"/>
              </w:rPr>
              <w:t>算</w:t>
            </w:r>
            <w:r w:rsidR="00A766FA" w:rsidRPr="00612C25">
              <w:rPr>
                <w:rFonts w:ascii="ＭＳ 明朝" w:hAnsi="ＭＳ 明朝" w:hint="eastAsia"/>
                <w:spacing w:val="2"/>
              </w:rPr>
              <w:t xml:space="preserve">    </w:t>
            </w:r>
            <w:r w:rsidR="00A766FA" w:rsidRPr="00612C25">
              <w:rPr>
                <w:rFonts w:ascii="ＭＳ 明朝" w:hAnsi="ＭＳ 明朝" w:hint="eastAsia"/>
              </w:rPr>
              <w:t>額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5DF803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B95886B" wp14:editId="429F4A8F">
                      <wp:simplePos x="0" y="0"/>
                      <wp:positionH relativeFrom="column">
                        <wp:posOffset>-730250</wp:posOffset>
                      </wp:positionH>
                      <wp:positionV relativeFrom="paragraph">
                        <wp:posOffset>-130175</wp:posOffset>
                      </wp:positionV>
                      <wp:extent cx="1003300" cy="3930650"/>
                      <wp:effectExtent l="57150" t="0" r="25400" b="50800"/>
                      <wp:wrapNone/>
                      <wp:docPr id="13" name="直線矢印コネクタ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03300" cy="393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8A554" id="直線矢印コネクタ 22" o:spid="_x0000_s1026" type="#_x0000_t32" style="position:absolute;margin-left:-57.5pt;margin-top:-10.25pt;width:79pt;height:309.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" strokecolor="red">
                      <v:stroke endarrow="block"/>
                    </v:shape>
                  </w:pict>
                </mc:Fallback>
              </mc:AlternateContent>
            </w: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摘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    </w:t>
            </w:r>
            <w:r w:rsidRPr="00612C25">
              <w:rPr>
                <w:rFonts w:ascii="ＭＳ 明朝" w:hAnsi="ＭＳ 明朝" w:hint="eastAsia"/>
              </w:rPr>
              <w:t>要</w:t>
            </w:r>
          </w:p>
        </w:tc>
        <w:tc>
          <w:tcPr>
            <w:tcW w:w="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0053D9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  <w:tr w:rsidR="00612C25" w:rsidRPr="00612C25" w14:paraId="6927E476" w14:textId="77777777" w:rsidTr="005F0AF3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8332AB" w14:textId="77777777" w:rsidR="00A766FA" w:rsidRPr="00612C25" w:rsidRDefault="00A766FA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B605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太陽光発電設備　設備費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C2A6DF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  <w:spacing w:val="2"/>
              </w:rPr>
              <w:t xml:space="preserve">               　 </w:t>
            </w:r>
            <w:r w:rsidRPr="00612C25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8896AC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092046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2F22D737" w14:textId="77777777" w:rsidTr="005F0AF3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746433" w14:textId="77777777" w:rsidR="00A766FA" w:rsidRPr="00612C25" w:rsidRDefault="00A766FA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D07F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太陽光発電設備　工事費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2F550D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DEC76A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94F25E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29C91C3D" w14:textId="77777777" w:rsidTr="005F0AF3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A7355D" w14:textId="77777777" w:rsidR="00A766FA" w:rsidRPr="00612C25" w:rsidRDefault="00A766FA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2F91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蓄電池　設備費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A88E0B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5DF099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E3E4B1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22AEEE7E" w14:textId="77777777" w:rsidTr="005F0AF3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4D2402" w14:textId="77777777" w:rsidR="00A766FA" w:rsidRPr="00612C25" w:rsidRDefault="00A766FA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1E04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蓄電池　工事費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6B6F9E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A5FD60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F64B2E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2FE27BF8" w14:textId="77777777" w:rsidTr="005F0AF3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0015E4" w14:textId="77777777" w:rsidR="00A766FA" w:rsidRPr="00612C25" w:rsidRDefault="00A766FA" w:rsidP="003D6D0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958F" w14:textId="77777777" w:rsidR="00A766FA" w:rsidRPr="00612C25" w:rsidRDefault="00A766FA" w:rsidP="003D6D0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FA5E99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0BF0A4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1BB458" w14:textId="77777777" w:rsidR="00A766FA" w:rsidRPr="00612C25" w:rsidRDefault="00A766FA" w:rsidP="003D6D0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1F4B388C" w14:textId="77777777" w:rsidTr="005F0AF3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BAB76E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C4BC" w14:textId="19869255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その他設備費／工事費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574EF7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7D3E82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D3E6D5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210B519A" w14:textId="77777777" w:rsidTr="005F0AF3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50B0F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FAC4" w14:textId="0F05A8BB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その他経費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B21382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A3480F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10153B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4EDCA7FD" w14:textId="77777777" w:rsidTr="005F0AF3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463A44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1AD3" w14:textId="6726C3F4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AFB524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C51187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3E44A7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612C25" w:rsidRPr="00612C25" w14:paraId="5F7E7050" w14:textId="77777777" w:rsidTr="005F0AF3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256F5A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8C62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hint="eastAsia"/>
                <w:spacing w:val="0"/>
              </w:rPr>
              <w:t>消費税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6F90C0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10FDFB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EC2CC5" w14:textId="77777777" w:rsidR="00820781" w:rsidRPr="00612C25" w:rsidRDefault="00820781" w:rsidP="00820781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550975" w:rsidRPr="00612C25" w14:paraId="7CB8FCB7" w14:textId="77777777" w:rsidTr="005F0AF3">
        <w:trPr>
          <w:cantSplit/>
          <w:trHeight w:val="577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A78961" w14:textId="77777777" w:rsidR="00820781" w:rsidRPr="00612C25" w:rsidRDefault="00820781" w:rsidP="0082078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F953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cs="Century"/>
                <w:spacing w:val="2"/>
              </w:rPr>
              <w:t xml:space="preserve"> </w:t>
            </w:r>
            <w:r w:rsidRPr="00612C25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62A9A2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612C25">
              <w:rPr>
                <w:rFonts w:ascii="ＭＳ 明朝" w:hAnsi="ＭＳ 明朝" w:hint="eastAsia"/>
                <w:spacing w:val="2"/>
              </w:rPr>
              <w:t xml:space="preserve">　〇〇〇,〇〇〇</w:t>
            </w:r>
            <w:r w:rsidRPr="00612C25">
              <w:rPr>
                <w:rFonts w:hint="eastAsia"/>
                <w:spacing w:val="0"/>
              </w:rPr>
              <w:t>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12ACCD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7C2589" w14:textId="77777777" w:rsidR="00820781" w:rsidRPr="00612C25" w:rsidRDefault="00820781" w:rsidP="00820781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</w:tbl>
    <w:p w14:paraId="10631329" w14:textId="77777777" w:rsidR="00DC32B1" w:rsidRPr="00612C25" w:rsidRDefault="00DC32B1" w:rsidP="00DC32B1">
      <w:pPr>
        <w:pStyle w:val="a3"/>
        <w:spacing w:line="184" w:lineRule="exact"/>
        <w:rPr>
          <w:spacing w:val="0"/>
        </w:rPr>
      </w:pPr>
    </w:p>
    <w:p w14:paraId="43E2CDC2" w14:textId="2AECBE4E" w:rsidR="00DC32B1" w:rsidRPr="00612C25" w:rsidRDefault="00DC32B1" w:rsidP="00DC32B1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（注）</w:t>
      </w:r>
      <w:r w:rsidRPr="00612C25">
        <w:rPr>
          <w:rFonts w:ascii="ＭＳ 明朝" w:hAnsi="ＭＳ 明朝" w:hint="eastAsia"/>
          <w:spacing w:val="2"/>
        </w:rPr>
        <w:t xml:space="preserve"> １ </w:t>
      </w:r>
      <w:r w:rsidRPr="00612C25">
        <w:rPr>
          <w:rFonts w:ascii="ＭＳ 明朝" w:hAnsi="ＭＳ 明朝" w:hint="eastAsia"/>
        </w:rPr>
        <w:t>収支の計は、それぞれ一致する。</w:t>
      </w:r>
    </w:p>
    <w:p w14:paraId="30234CE3" w14:textId="44C357B0" w:rsidR="00DC32B1" w:rsidRPr="00612C25" w:rsidRDefault="00DC32B1" w:rsidP="00DC32B1">
      <w:pPr>
        <w:pStyle w:val="a3"/>
        <w:ind w:firstLineChars="450" w:firstLine="900"/>
        <w:rPr>
          <w:spacing w:val="0"/>
        </w:rPr>
      </w:pPr>
      <w:r w:rsidRPr="00612C25">
        <w:rPr>
          <w:rFonts w:ascii="ＭＳ 明朝" w:hAnsi="ＭＳ 明朝" w:hint="eastAsia"/>
        </w:rPr>
        <w:t xml:space="preserve">２　</w:t>
      </w:r>
      <w:r w:rsidR="008F7CE3" w:rsidRPr="00612C25">
        <w:rPr>
          <w:rFonts w:ascii="ＭＳ 明朝" w:hAnsi="ＭＳ 明朝" w:hint="eastAsia"/>
        </w:rPr>
        <w:t>市</w:t>
      </w:r>
      <w:r w:rsidRPr="00612C25">
        <w:rPr>
          <w:rFonts w:ascii="ＭＳ 明朝" w:hAnsi="ＭＳ 明朝" w:hint="eastAsia"/>
        </w:rPr>
        <w:t>補助金は、見込額を記入する。</w:t>
      </w:r>
    </w:p>
    <w:p w14:paraId="30CB961B" w14:textId="77777777" w:rsidR="00DC32B1" w:rsidRPr="00612C25" w:rsidRDefault="00DC32B1">
      <w:pPr>
        <w:widowControl/>
        <w:jc w:val="left"/>
        <w:rPr>
          <w:rFonts w:ascii="ＭＳ 明朝" w:hAnsi="ＭＳ 明朝" w:cs="ＭＳ 明朝"/>
          <w:spacing w:val="5"/>
          <w:kern w:val="0"/>
          <w:sz w:val="19"/>
          <w:szCs w:val="19"/>
        </w:rPr>
      </w:pPr>
    </w:p>
    <w:sectPr w:rsidR="00DC32B1" w:rsidRPr="00612C25" w:rsidSect="001A149B">
      <w:pgSz w:w="11906" w:h="16838"/>
      <w:pgMar w:top="1134" w:right="1417" w:bottom="96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8CD51" w14:textId="77777777" w:rsidR="00331AC8" w:rsidRDefault="00331AC8" w:rsidP="00C87BE9">
      <w:r>
        <w:separator/>
      </w:r>
    </w:p>
  </w:endnote>
  <w:endnote w:type="continuationSeparator" w:id="0">
    <w:p w14:paraId="522F3FDC" w14:textId="77777777" w:rsidR="00331AC8" w:rsidRDefault="00331AC8" w:rsidP="00C8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6CB9D" w14:textId="77777777" w:rsidR="00331AC8" w:rsidRDefault="00331AC8" w:rsidP="00C87BE9">
      <w:r>
        <w:separator/>
      </w:r>
    </w:p>
  </w:footnote>
  <w:footnote w:type="continuationSeparator" w:id="0">
    <w:p w14:paraId="7783190E" w14:textId="77777777" w:rsidR="00331AC8" w:rsidRDefault="00331AC8" w:rsidP="00C87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9B"/>
    <w:rsid w:val="00000A46"/>
    <w:rsid w:val="000130F1"/>
    <w:rsid w:val="000164BF"/>
    <w:rsid w:val="0002154B"/>
    <w:rsid w:val="00021D61"/>
    <w:rsid w:val="00022BAE"/>
    <w:rsid w:val="00025F48"/>
    <w:rsid w:val="00030314"/>
    <w:rsid w:val="00033D6B"/>
    <w:rsid w:val="00041A3F"/>
    <w:rsid w:val="000450C2"/>
    <w:rsid w:val="00075B24"/>
    <w:rsid w:val="00081052"/>
    <w:rsid w:val="0008214D"/>
    <w:rsid w:val="000834F5"/>
    <w:rsid w:val="00083919"/>
    <w:rsid w:val="000868DE"/>
    <w:rsid w:val="00091015"/>
    <w:rsid w:val="000B0DDF"/>
    <w:rsid w:val="000C2A64"/>
    <w:rsid w:val="000C3368"/>
    <w:rsid w:val="000D00B7"/>
    <w:rsid w:val="000D1F9B"/>
    <w:rsid w:val="000D66E9"/>
    <w:rsid w:val="000E0849"/>
    <w:rsid w:val="000F15F0"/>
    <w:rsid w:val="000F3088"/>
    <w:rsid w:val="000F589E"/>
    <w:rsid w:val="001026F8"/>
    <w:rsid w:val="00111182"/>
    <w:rsid w:val="00111920"/>
    <w:rsid w:val="00111C5C"/>
    <w:rsid w:val="0011321D"/>
    <w:rsid w:val="0011466E"/>
    <w:rsid w:val="001250D2"/>
    <w:rsid w:val="001331BE"/>
    <w:rsid w:val="00133761"/>
    <w:rsid w:val="00135E74"/>
    <w:rsid w:val="00136D81"/>
    <w:rsid w:val="00141CCE"/>
    <w:rsid w:val="00143204"/>
    <w:rsid w:val="0014614B"/>
    <w:rsid w:val="00147985"/>
    <w:rsid w:val="00157B00"/>
    <w:rsid w:val="00160DFE"/>
    <w:rsid w:val="001646A9"/>
    <w:rsid w:val="0017563B"/>
    <w:rsid w:val="00177DAD"/>
    <w:rsid w:val="0018078A"/>
    <w:rsid w:val="001834D8"/>
    <w:rsid w:val="00185349"/>
    <w:rsid w:val="001977EB"/>
    <w:rsid w:val="001A149B"/>
    <w:rsid w:val="001A5691"/>
    <w:rsid w:val="001A6245"/>
    <w:rsid w:val="001A659E"/>
    <w:rsid w:val="001B239A"/>
    <w:rsid w:val="001B5353"/>
    <w:rsid w:val="001C4A07"/>
    <w:rsid w:val="001D355E"/>
    <w:rsid w:val="001D5A1B"/>
    <w:rsid w:val="001D7C55"/>
    <w:rsid w:val="001D7D66"/>
    <w:rsid w:val="001E6BBB"/>
    <w:rsid w:val="001F107A"/>
    <w:rsid w:val="001F74F9"/>
    <w:rsid w:val="00204046"/>
    <w:rsid w:val="00210B59"/>
    <w:rsid w:val="00211607"/>
    <w:rsid w:val="002166FF"/>
    <w:rsid w:val="002278D3"/>
    <w:rsid w:val="002318E1"/>
    <w:rsid w:val="00232439"/>
    <w:rsid w:val="00233E27"/>
    <w:rsid w:val="00244951"/>
    <w:rsid w:val="00246816"/>
    <w:rsid w:val="002504DF"/>
    <w:rsid w:val="0025151D"/>
    <w:rsid w:val="002517BB"/>
    <w:rsid w:val="00262572"/>
    <w:rsid w:val="0026564C"/>
    <w:rsid w:val="00273C10"/>
    <w:rsid w:val="00282A47"/>
    <w:rsid w:val="00285B76"/>
    <w:rsid w:val="002A5B06"/>
    <w:rsid w:val="002B01A4"/>
    <w:rsid w:val="002C00B4"/>
    <w:rsid w:val="002C728B"/>
    <w:rsid w:val="002D34B8"/>
    <w:rsid w:val="002D66A5"/>
    <w:rsid w:val="002E6E0B"/>
    <w:rsid w:val="002F27E6"/>
    <w:rsid w:val="002F3A6B"/>
    <w:rsid w:val="002F6980"/>
    <w:rsid w:val="003009BD"/>
    <w:rsid w:val="00311CE1"/>
    <w:rsid w:val="00315C5A"/>
    <w:rsid w:val="00330E34"/>
    <w:rsid w:val="00331AC8"/>
    <w:rsid w:val="00333BBE"/>
    <w:rsid w:val="00336D85"/>
    <w:rsid w:val="00345696"/>
    <w:rsid w:val="00350837"/>
    <w:rsid w:val="00365276"/>
    <w:rsid w:val="0036548B"/>
    <w:rsid w:val="0037446B"/>
    <w:rsid w:val="00386AE0"/>
    <w:rsid w:val="0039339B"/>
    <w:rsid w:val="003A34BC"/>
    <w:rsid w:val="003B3050"/>
    <w:rsid w:val="003C1D15"/>
    <w:rsid w:val="003C59FA"/>
    <w:rsid w:val="003C5B3A"/>
    <w:rsid w:val="003D3866"/>
    <w:rsid w:val="003D5128"/>
    <w:rsid w:val="003E0977"/>
    <w:rsid w:val="003E6A0A"/>
    <w:rsid w:val="003E6A0B"/>
    <w:rsid w:val="003F3408"/>
    <w:rsid w:val="0040203E"/>
    <w:rsid w:val="0040420F"/>
    <w:rsid w:val="00405AB4"/>
    <w:rsid w:val="00410C80"/>
    <w:rsid w:val="004110D7"/>
    <w:rsid w:val="00412220"/>
    <w:rsid w:val="004132A4"/>
    <w:rsid w:val="00417355"/>
    <w:rsid w:val="00417828"/>
    <w:rsid w:val="0043659D"/>
    <w:rsid w:val="00436839"/>
    <w:rsid w:val="00442FE9"/>
    <w:rsid w:val="00443DA2"/>
    <w:rsid w:val="004441E8"/>
    <w:rsid w:val="00454607"/>
    <w:rsid w:val="00461DD0"/>
    <w:rsid w:val="00462179"/>
    <w:rsid w:val="004631E9"/>
    <w:rsid w:val="00470FE7"/>
    <w:rsid w:val="00472995"/>
    <w:rsid w:val="004817E6"/>
    <w:rsid w:val="00494C53"/>
    <w:rsid w:val="004A1FD4"/>
    <w:rsid w:val="004C35D8"/>
    <w:rsid w:val="004C79E3"/>
    <w:rsid w:val="004D5458"/>
    <w:rsid w:val="00507301"/>
    <w:rsid w:val="00510FAC"/>
    <w:rsid w:val="005110CD"/>
    <w:rsid w:val="00512895"/>
    <w:rsid w:val="005131BD"/>
    <w:rsid w:val="0052433B"/>
    <w:rsid w:val="00526EB7"/>
    <w:rsid w:val="00530494"/>
    <w:rsid w:val="00532D06"/>
    <w:rsid w:val="0054560F"/>
    <w:rsid w:val="00550975"/>
    <w:rsid w:val="00551413"/>
    <w:rsid w:val="00553B40"/>
    <w:rsid w:val="0055440B"/>
    <w:rsid w:val="00554A9A"/>
    <w:rsid w:val="00554F48"/>
    <w:rsid w:val="00556667"/>
    <w:rsid w:val="0057028F"/>
    <w:rsid w:val="0057759E"/>
    <w:rsid w:val="00585549"/>
    <w:rsid w:val="00590A85"/>
    <w:rsid w:val="00591DE5"/>
    <w:rsid w:val="00592E7A"/>
    <w:rsid w:val="00592F17"/>
    <w:rsid w:val="00595DFB"/>
    <w:rsid w:val="005A09CC"/>
    <w:rsid w:val="005A34BC"/>
    <w:rsid w:val="005A58A3"/>
    <w:rsid w:val="005A5AB4"/>
    <w:rsid w:val="005A70AC"/>
    <w:rsid w:val="005B6CCA"/>
    <w:rsid w:val="005B79DE"/>
    <w:rsid w:val="005C03EF"/>
    <w:rsid w:val="005C0595"/>
    <w:rsid w:val="005D2102"/>
    <w:rsid w:val="005E3346"/>
    <w:rsid w:val="005E4E81"/>
    <w:rsid w:val="005F0AF3"/>
    <w:rsid w:val="005F1F80"/>
    <w:rsid w:val="005F6BAB"/>
    <w:rsid w:val="006069B4"/>
    <w:rsid w:val="00607FE3"/>
    <w:rsid w:val="006118E9"/>
    <w:rsid w:val="00612C25"/>
    <w:rsid w:val="00614F76"/>
    <w:rsid w:val="00635215"/>
    <w:rsid w:val="006407D7"/>
    <w:rsid w:val="00644F72"/>
    <w:rsid w:val="006531F1"/>
    <w:rsid w:val="00655373"/>
    <w:rsid w:val="00660416"/>
    <w:rsid w:val="00671177"/>
    <w:rsid w:val="0067601F"/>
    <w:rsid w:val="0067661D"/>
    <w:rsid w:val="00676A40"/>
    <w:rsid w:val="006772AD"/>
    <w:rsid w:val="00677EF4"/>
    <w:rsid w:val="006833B4"/>
    <w:rsid w:val="006836C8"/>
    <w:rsid w:val="00686C3D"/>
    <w:rsid w:val="00687710"/>
    <w:rsid w:val="0069197E"/>
    <w:rsid w:val="00691E81"/>
    <w:rsid w:val="00694B32"/>
    <w:rsid w:val="006971D3"/>
    <w:rsid w:val="006A7B11"/>
    <w:rsid w:val="006D2F53"/>
    <w:rsid w:val="006E0BD2"/>
    <w:rsid w:val="006E7078"/>
    <w:rsid w:val="006E7156"/>
    <w:rsid w:val="006F230A"/>
    <w:rsid w:val="006F44F1"/>
    <w:rsid w:val="006F6885"/>
    <w:rsid w:val="00700A8F"/>
    <w:rsid w:val="00712776"/>
    <w:rsid w:val="007138F8"/>
    <w:rsid w:val="007242EA"/>
    <w:rsid w:val="0075723B"/>
    <w:rsid w:val="00761CCE"/>
    <w:rsid w:val="00762351"/>
    <w:rsid w:val="007655AE"/>
    <w:rsid w:val="00771DDA"/>
    <w:rsid w:val="0077256F"/>
    <w:rsid w:val="00773008"/>
    <w:rsid w:val="00773349"/>
    <w:rsid w:val="007742F0"/>
    <w:rsid w:val="00775220"/>
    <w:rsid w:val="00782271"/>
    <w:rsid w:val="007909EB"/>
    <w:rsid w:val="00793428"/>
    <w:rsid w:val="007A3B1A"/>
    <w:rsid w:val="007B0FF7"/>
    <w:rsid w:val="007C0114"/>
    <w:rsid w:val="007C2531"/>
    <w:rsid w:val="007C6099"/>
    <w:rsid w:val="007D02A7"/>
    <w:rsid w:val="007D6477"/>
    <w:rsid w:val="007D7B51"/>
    <w:rsid w:val="007E779F"/>
    <w:rsid w:val="007F16AE"/>
    <w:rsid w:val="007F2C3A"/>
    <w:rsid w:val="007F6404"/>
    <w:rsid w:val="00805430"/>
    <w:rsid w:val="008059A9"/>
    <w:rsid w:val="00812DB0"/>
    <w:rsid w:val="00814313"/>
    <w:rsid w:val="00820781"/>
    <w:rsid w:val="00830441"/>
    <w:rsid w:val="008308BA"/>
    <w:rsid w:val="00836EE9"/>
    <w:rsid w:val="008411F1"/>
    <w:rsid w:val="008562CB"/>
    <w:rsid w:val="008650CD"/>
    <w:rsid w:val="00867477"/>
    <w:rsid w:val="00871209"/>
    <w:rsid w:val="00872301"/>
    <w:rsid w:val="0087527F"/>
    <w:rsid w:val="00882B44"/>
    <w:rsid w:val="008846B6"/>
    <w:rsid w:val="00890FC9"/>
    <w:rsid w:val="008A5743"/>
    <w:rsid w:val="008B1DA9"/>
    <w:rsid w:val="008B236A"/>
    <w:rsid w:val="008B2A9B"/>
    <w:rsid w:val="008C02DA"/>
    <w:rsid w:val="008C031E"/>
    <w:rsid w:val="008C2377"/>
    <w:rsid w:val="008C5382"/>
    <w:rsid w:val="008D1C6A"/>
    <w:rsid w:val="008D59E7"/>
    <w:rsid w:val="008E05F6"/>
    <w:rsid w:val="008F042C"/>
    <w:rsid w:val="008F050F"/>
    <w:rsid w:val="008F1C24"/>
    <w:rsid w:val="008F4A4C"/>
    <w:rsid w:val="008F5963"/>
    <w:rsid w:val="008F5B6A"/>
    <w:rsid w:val="008F680E"/>
    <w:rsid w:val="008F7CE3"/>
    <w:rsid w:val="00907449"/>
    <w:rsid w:val="00916D55"/>
    <w:rsid w:val="00920A70"/>
    <w:rsid w:val="00921770"/>
    <w:rsid w:val="009224FC"/>
    <w:rsid w:val="00922D7C"/>
    <w:rsid w:val="00924333"/>
    <w:rsid w:val="00935EEB"/>
    <w:rsid w:val="009375C8"/>
    <w:rsid w:val="00940773"/>
    <w:rsid w:val="00942456"/>
    <w:rsid w:val="00946037"/>
    <w:rsid w:val="00947033"/>
    <w:rsid w:val="00947136"/>
    <w:rsid w:val="00947D22"/>
    <w:rsid w:val="00953017"/>
    <w:rsid w:val="00965E6B"/>
    <w:rsid w:val="009663F4"/>
    <w:rsid w:val="009701D1"/>
    <w:rsid w:val="0098316F"/>
    <w:rsid w:val="00986154"/>
    <w:rsid w:val="00990ACD"/>
    <w:rsid w:val="009941BF"/>
    <w:rsid w:val="00995918"/>
    <w:rsid w:val="00996564"/>
    <w:rsid w:val="009B6AC8"/>
    <w:rsid w:val="009C6B91"/>
    <w:rsid w:val="009D3870"/>
    <w:rsid w:val="009D66E2"/>
    <w:rsid w:val="009E1437"/>
    <w:rsid w:val="009F1A8F"/>
    <w:rsid w:val="009F20D9"/>
    <w:rsid w:val="009F549A"/>
    <w:rsid w:val="009F7B35"/>
    <w:rsid w:val="00A0497B"/>
    <w:rsid w:val="00A073C4"/>
    <w:rsid w:val="00A119A9"/>
    <w:rsid w:val="00A15628"/>
    <w:rsid w:val="00A17198"/>
    <w:rsid w:val="00A20FED"/>
    <w:rsid w:val="00A2237C"/>
    <w:rsid w:val="00A30958"/>
    <w:rsid w:val="00A335A0"/>
    <w:rsid w:val="00A371A8"/>
    <w:rsid w:val="00A4132C"/>
    <w:rsid w:val="00A458C7"/>
    <w:rsid w:val="00A503B0"/>
    <w:rsid w:val="00A640F6"/>
    <w:rsid w:val="00A660BB"/>
    <w:rsid w:val="00A7410D"/>
    <w:rsid w:val="00A766FA"/>
    <w:rsid w:val="00A76CB6"/>
    <w:rsid w:val="00A77650"/>
    <w:rsid w:val="00A91E36"/>
    <w:rsid w:val="00AA041C"/>
    <w:rsid w:val="00AB1516"/>
    <w:rsid w:val="00AC060A"/>
    <w:rsid w:val="00AC653A"/>
    <w:rsid w:val="00AC7FE4"/>
    <w:rsid w:val="00AD0159"/>
    <w:rsid w:val="00AD0464"/>
    <w:rsid w:val="00AD0B5B"/>
    <w:rsid w:val="00AD14FF"/>
    <w:rsid w:val="00AD2BCF"/>
    <w:rsid w:val="00AF2AC9"/>
    <w:rsid w:val="00AF38DE"/>
    <w:rsid w:val="00AF48AF"/>
    <w:rsid w:val="00AF7B61"/>
    <w:rsid w:val="00B02CEC"/>
    <w:rsid w:val="00B06DE0"/>
    <w:rsid w:val="00B232D4"/>
    <w:rsid w:val="00B330DB"/>
    <w:rsid w:val="00B354A3"/>
    <w:rsid w:val="00B35C32"/>
    <w:rsid w:val="00B40D1B"/>
    <w:rsid w:val="00B42652"/>
    <w:rsid w:val="00B5168A"/>
    <w:rsid w:val="00B524A7"/>
    <w:rsid w:val="00B5288B"/>
    <w:rsid w:val="00B5568A"/>
    <w:rsid w:val="00B56644"/>
    <w:rsid w:val="00B65268"/>
    <w:rsid w:val="00B7329F"/>
    <w:rsid w:val="00B732E9"/>
    <w:rsid w:val="00B8189E"/>
    <w:rsid w:val="00B9446E"/>
    <w:rsid w:val="00B957CD"/>
    <w:rsid w:val="00BA345B"/>
    <w:rsid w:val="00BA480A"/>
    <w:rsid w:val="00BA67FA"/>
    <w:rsid w:val="00BC457E"/>
    <w:rsid w:val="00BC61FC"/>
    <w:rsid w:val="00BD00FE"/>
    <w:rsid w:val="00BD2C04"/>
    <w:rsid w:val="00BD3854"/>
    <w:rsid w:val="00BD6DE5"/>
    <w:rsid w:val="00BF0182"/>
    <w:rsid w:val="00BF0F93"/>
    <w:rsid w:val="00BF7048"/>
    <w:rsid w:val="00C02F1C"/>
    <w:rsid w:val="00C042C4"/>
    <w:rsid w:val="00C11A12"/>
    <w:rsid w:val="00C26CD0"/>
    <w:rsid w:val="00C35225"/>
    <w:rsid w:val="00C4016C"/>
    <w:rsid w:val="00C478D9"/>
    <w:rsid w:val="00C501E6"/>
    <w:rsid w:val="00C540EC"/>
    <w:rsid w:val="00C57042"/>
    <w:rsid w:val="00C572C5"/>
    <w:rsid w:val="00C61610"/>
    <w:rsid w:val="00C64968"/>
    <w:rsid w:val="00C70FB4"/>
    <w:rsid w:val="00C817DB"/>
    <w:rsid w:val="00C8234E"/>
    <w:rsid w:val="00C82B31"/>
    <w:rsid w:val="00C84166"/>
    <w:rsid w:val="00C85ED9"/>
    <w:rsid w:val="00C87BE9"/>
    <w:rsid w:val="00C91FAA"/>
    <w:rsid w:val="00CA693B"/>
    <w:rsid w:val="00CB2107"/>
    <w:rsid w:val="00CB296E"/>
    <w:rsid w:val="00CC02A2"/>
    <w:rsid w:val="00CE0BB0"/>
    <w:rsid w:val="00CF14C8"/>
    <w:rsid w:val="00CF361F"/>
    <w:rsid w:val="00D07F7F"/>
    <w:rsid w:val="00D31296"/>
    <w:rsid w:val="00D34199"/>
    <w:rsid w:val="00D34403"/>
    <w:rsid w:val="00D507C0"/>
    <w:rsid w:val="00D5557E"/>
    <w:rsid w:val="00D57C30"/>
    <w:rsid w:val="00D6694E"/>
    <w:rsid w:val="00D80ADF"/>
    <w:rsid w:val="00D869E5"/>
    <w:rsid w:val="00D90563"/>
    <w:rsid w:val="00D9196E"/>
    <w:rsid w:val="00DB2786"/>
    <w:rsid w:val="00DB398B"/>
    <w:rsid w:val="00DB6FAD"/>
    <w:rsid w:val="00DC2F12"/>
    <w:rsid w:val="00DC32B1"/>
    <w:rsid w:val="00DC6DEF"/>
    <w:rsid w:val="00DC75AF"/>
    <w:rsid w:val="00DC76B9"/>
    <w:rsid w:val="00DE5BBB"/>
    <w:rsid w:val="00DE6211"/>
    <w:rsid w:val="00E24C66"/>
    <w:rsid w:val="00E328D4"/>
    <w:rsid w:val="00E333E9"/>
    <w:rsid w:val="00E42856"/>
    <w:rsid w:val="00E576C8"/>
    <w:rsid w:val="00E70516"/>
    <w:rsid w:val="00E70C48"/>
    <w:rsid w:val="00E726F0"/>
    <w:rsid w:val="00E7426A"/>
    <w:rsid w:val="00E77535"/>
    <w:rsid w:val="00E775CA"/>
    <w:rsid w:val="00E97BB1"/>
    <w:rsid w:val="00E97E0E"/>
    <w:rsid w:val="00EA25D2"/>
    <w:rsid w:val="00EA4AFE"/>
    <w:rsid w:val="00EA526F"/>
    <w:rsid w:val="00EB019D"/>
    <w:rsid w:val="00EB0E5F"/>
    <w:rsid w:val="00EC3DEA"/>
    <w:rsid w:val="00EC5438"/>
    <w:rsid w:val="00EC5633"/>
    <w:rsid w:val="00ED483E"/>
    <w:rsid w:val="00F10A4B"/>
    <w:rsid w:val="00F22004"/>
    <w:rsid w:val="00F238DB"/>
    <w:rsid w:val="00F25FFC"/>
    <w:rsid w:val="00F40BDE"/>
    <w:rsid w:val="00F46D4E"/>
    <w:rsid w:val="00F51728"/>
    <w:rsid w:val="00F555E6"/>
    <w:rsid w:val="00F61E30"/>
    <w:rsid w:val="00F70AC7"/>
    <w:rsid w:val="00F72912"/>
    <w:rsid w:val="00F85A8B"/>
    <w:rsid w:val="00F92B7F"/>
    <w:rsid w:val="00FA194B"/>
    <w:rsid w:val="00FA238C"/>
    <w:rsid w:val="00FA667B"/>
    <w:rsid w:val="00FC04D8"/>
    <w:rsid w:val="00FC05B1"/>
    <w:rsid w:val="00FC4A2D"/>
    <w:rsid w:val="00FC5661"/>
    <w:rsid w:val="00FC65B9"/>
    <w:rsid w:val="00FE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21189B"/>
  <w15:docId w15:val="{5E2B8258-A85D-4A3F-9972-BE9A8B12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6F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6833B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833B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87BE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87BE9"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D507C0"/>
    <w:pPr>
      <w:jc w:val="center"/>
    </w:pPr>
    <w:rPr>
      <w:rFonts w:ascii="ＭＳ 明朝"/>
      <w:szCs w:val="21"/>
    </w:rPr>
  </w:style>
  <w:style w:type="character" w:customStyle="1" w:styleId="ab">
    <w:name w:val="記 (文字)"/>
    <w:basedOn w:val="a0"/>
    <w:link w:val="aa"/>
    <w:uiPriority w:val="99"/>
    <w:rsid w:val="00D507C0"/>
    <w:rPr>
      <w:rFonts w:ascii="ＭＳ 明朝"/>
      <w:kern w:val="2"/>
      <w:sz w:val="21"/>
      <w:szCs w:val="21"/>
    </w:rPr>
  </w:style>
  <w:style w:type="paragraph" w:styleId="ac">
    <w:name w:val="Closing"/>
    <w:basedOn w:val="a"/>
    <w:link w:val="ad"/>
    <w:uiPriority w:val="99"/>
    <w:unhideWhenUsed/>
    <w:rsid w:val="00D507C0"/>
    <w:pPr>
      <w:jc w:val="right"/>
    </w:pPr>
    <w:rPr>
      <w:rFonts w:ascii="ＭＳ 明朝"/>
      <w:szCs w:val="21"/>
    </w:rPr>
  </w:style>
  <w:style w:type="character" w:customStyle="1" w:styleId="ad">
    <w:name w:val="結語 (文字)"/>
    <w:basedOn w:val="a0"/>
    <w:link w:val="ac"/>
    <w:uiPriority w:val="99"/>
    <w:rsid w:val="00D507C0"/>
    <w:rPr>
      <w:rFonts w:ascii="ＭＳ 明朝"/>
      <w:kern w:val="2"/>
      <w:sz w:val="21"/>
      <w:szCs w:val="21"/>
    </w:rPr>
  </w:style>
  <w:style w:type="table" w:styleId="ae">
    <w:name w:val="Table Grid"/>
    <w:basedOn w:val="a1"/>
    <w:uiPriority w:val="59"/>
    <w:rsid w:val="007E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8F4A4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F4A4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F4A4C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F4A4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F4A4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4125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4D55BFAB36504F883A99CA89C063A3" ma:contentTypeVersion="" ma:contentTypeDescription="新しいドキュメントを作成します。" ma:contentTypeScope="" ma:versionID="4072b75b8f4b99e2391faf0f5eab28d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D737DE-97AD-423F-9056-2DFEBD9938BA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D8683AD-D6D7-451F-A66C-7CAC0AD9F0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DE419C-17A6-4BFC-BB31-E09412974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CB6F32-6226-42B7-9A15-B5A77AF16A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2</Pages>
  <Words>280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兵庫県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兵庫県</dc:creator>
  <cp:keywords/>
  <dc:description/>
  <cp:lastModifiedBy>松井 翔平</cp:lastModifiedBy>
  <cp:revision>4</cp:revision>
  <cp:lastPrinted>2026-08-05T02:41:00Z</cp:lastPrinted>
  <dcterms:created xsi:type="dcterms:W3CDTF">2026-08-14T05:02:00Z</dcterms:created>
  <dcterms:modified xsi:type="dcterms:W3CDTF">2026-08-25T03:29:00Z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0x010100E54D55BFAB36504F883A99CA89C063A3</vt:lpwstr>
  </property>
</Properties>
</file>